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BDB" w:rsidRDefault="00F25BDB" w:rsidP="00303466">
      <w:pPr>
        <w:ind w:firstLine="0"/>
        <w:jc w:val="center"/>
        <w:rPr>
          <w:b/>
        </w:rPr>
      </w:pPr>
    </w:p>
    <w:p w:rsidR="0012534C" w:rsidRPr="004923EB" w:rsidRDefault="0012534C" w:rsidP="0012534C">
      <w:pPr>
        <w:ind w:firstLine="0"/>
        <w:jc w:val="center"/>
        <w:rPr>
          <w:b/>
        </w:rPr>
      </w:pPr>
      <w:r w:rsidRPr="004923EB">
        <w:rPr>
          <w:b/>
        </w:rPr>
        <w:t xml:space="preserve">ДОГОВОР  №  </w:t>
      </w:r>
      <w:r w:rsidRPr="00A0245C">
        <w:rPr>
          <w:b/>
          <w:highlight w:val="lightGray"/>
        </w:rPr>
        <w:t>_________</w:t>
      </w:r>
    </w:p>
    <w:p w:rsidR="0012534C" w:rsidRPr="004923EB" w:rsidRDefault="0012534C" w:rsidP="0012534C">
      <w:pPr>
        <w:ind w:firstLine="0"/>
        <w:jc w:val="center"/>
        <w:rPr>
          <w:b/>
        </w:rPr>
      </w:pPr>
      <w:bookmarkStart w:id="0" w:name="_Hlk1562300"/>
      <w:r w:rsidRPr="00117200">
        <w:rPr>
          <w:b/>
        </w:rPr>
        <w:t>об оказании платных образовательных услуг</w:t>
      </w:r>
    </w:p>
    <w:bookmarkEnd w:id="0"/>
    <w:p w:rsidR="0012534C" w:rsidRPr="004923EB" w:rsidRDefault="0012534C" w:rsidP="0012534C">
      <w:pPr>
        <w:jc w:val="both"/>
        <w:rPr>
          <w:b/>
        </w:rPr>
      </w:pPr>
    </w:p>
    <w:p w:rsidR="0012534C" w:rsidRPr="004923EB" w:rsidRDefault="0012534C" w:rsidP="0012534C">
      <w:pPr>
        <w:ind w:firstLine="0"/>
        <w:jc w:val="center"/>
      </w:pPr>
      <w:r w:rsidRPr="004923EB">
        <w:t>г. Уфа</w:t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</w:r>
      <w:r w:rsidRPr="004923EB">
        <w:tab/>
        <w:t xml:space="preserve">           </w:t>
      </w:r>
      <w:r w:rsidRPr="004923EB">
        <w:rPr>
          <w:highlight w:val="lightGray"/>
        </w:rPr>
        <w:t xml:space="preserve">01 января </w:t>
      </w:r>
      <w:r w:rsidRPr="004923EB">
        <w:rPr>
          <w:highlight w:val="lightGray"/>
          <w:lang w:eastAsia="ar-SA"/>
        </w:rPr>
        <w:t>2019 г.</w:t>
      </w:r>
    </w:p>
    <w:p w:rsidR="0012534C" w:rsidRDefault="0012534C" w:rsidP="0012534C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12534C" w:rsidRPr="008739E2" w:rsidRDefault="0012534C" w:rsidP="0012534C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12534C" w:rsidRPr="008739E2" w:rsidRDefault="0012534C" w:rsidP="0012534C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12534C" w:rsidRPr="008739E2" w:rsidRDefault="0012534C" w:rsidP="0012534C">
      <w:pPr>
        <w:pStyle w:val="Con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12534C" w:rsidRPr="00404D70" w:rsidRDefault="0012534C" w:rsidP="0012534C">
      <w:pPr>
        <w:jc w:val="both"/>
        <w:rPr>
          <w:sz w:val="23"/>
          <w:szCs w:val="23"/>
        </w:rPr>
      </w:pPr>
      <w:bookmarkStart w:id="1" w:name="_Hlk4489098"/>
      <w:r w:rsidRPr="00404D70">
        <w:rPr>
          <w:b/>
          <w:sz w:val="23"/>
          <w:szCs w:val="23"/>
        </w:rPr>
        <w:t>Общество с ограниченной ответственностью Группа Компаний «КОНТРАКТ»</w:t>
      </w:r>
      <w:r w:rsidRPr="00404D70">
        <w:rPr>
          <w:sz w:val="23"/>
          <w:szCs w:val="23"/>
        </w:rPr>
        <w:t xml:space="preserve"> </w:t>
      </w:r>
      <w:r w:rsidRPr="00404D70">
        <w:rPr>
          <w:color w:val="000000"/>
          <w:sz w:val="23"/>
          <w:szCs w:val="23"/>
        </w:rPr>
        <w:t>(</w:t>
      </w:r>
      <w:r w:rsidRPr="00404D70">
        <w:rPr>
          <w:b/>
          <w:color w:val="000000"/>
          <w:sz w:val="23"/>
          <w:szCs w:val="23"/>
        </w:rPr>
        <w:t xml:space="preserve">ООО </w:t>
      </w:r>
      <w:r w:rsidRPr="00404D70">
        <w:rPr>
          <w:b/>
          <w:sz w:val="23"/>
          <w:szCs w:val="23"/>
        </w:rPr>
        <w:t>Группа Компаний «КОНТРАКТ»</w:t>
      </w:r>
      <w:r w:rsidRPr="00404D70">
        <w:rPr>
          <w:color w:val="000000"/>
          <w:sz w:val="23"/>
          <w:szCs w:val="23"/>
        </w:rPr>
        <w:t xml:space="preserve">) </w:t>
      </w:r>
      <w:r w:rsidRPr="00404D70">
        <w:rPr>
          <w:color w:val="000000"/>
          <w:sz w:val="23"/>
          <w:szCs w:val="23"/>
          <w:lang w:val="x-none"/>
        </w:rPr>
        <w:t>именуемое в дальнейшем «Исполнитель»</w:t>
      </w:r>
      <w:r w:rsidRPr="00404D70">
        <w:rPr>
          <w:color w:val="000000"/>
          <w:sz w:val="23"/>
          <w:szCs w:val="23"/>
        </w:rPr>
        <w:t xml:space="preserve"> или «</w:t>
      </w:r>
      <w:r w:rsidRPr="00404D70">
        <w:rPr>
          <w:sz w:val="23"/>
          <w:szCs w:val="23"/>
        </w:rPr>
        <w:t>образовательная организация</w:t>
      </w:r>
      <w:r w:rsidRPr="00404D70">
        <w:rPr>
          <w:color w:val="000000"/>
          <w:sz w:val="23"/>
          <w:szCs w:val="23"/>
        </w:rPr>
        <w:t>»</w:t>
      </w:r>
      <w:r w:rsidRPr="00404D70">
        <w:rPr>
          <w:color w:val="000000"/>
          <w:sz w:val="23"/>
          <w:szCs w:val="23"/>
          <w:lang w:val="x-none"/>
        </w:rPr>
        <w:t>, в лице Генерального директора Хабибова Эльдара Рустэмовича, действующего на основании Устава и в соответствии с Лицензией на право ведения образовательной деятельности, выданной</w:t>
      </w:r>
      <w:r w:rsidRPr="00404D70">
        <w:rPr>
          <w:sz w:val="23"/>
          <w:szCs w:val="23"/>
        </w:rPr>
        <w:t xml:space="preserve"> Управлением по контролю и надзору в сфере образования Республики Башкортостан серия 02Л01 номер 0006648 регистрационный № 4900 от 19 октября 2017 г. с одной стороны, и </w:t>
      </w:r>
      <w:r w:rsidRPr="00404D70">
        <w:rPr>
          <w:b/>
          <w:sz w:val="23"/>
          <w:szCs w:val="23"/>
        </w:rPr>
        <w:t xml:space="preserve">______________ (_____________) </w:t>
      </w:r>
      <w:r w:rsidRPr="00404D70">
        <w:rPr>
          <w:sz w:val="23"/>
          <w:szCs w:val="23"/>
        </w:rPr>
        <w:t xml:space="preserve">в лице </w:t>
      </w:r>
      <w:r w:rsidRPr="00404D70">
        <w:rPr>
          <w:b/>
          <w:sz w:val="23"/>
          <w:szCs w:val="23"/>
        </w:rPr>
        <w:t xml:space="preserve">______________ </w:t>
      </w:r>
      <w:r w:rsidRPr="00404D70">
        <w:rPr>
          <w:sz w:val="23"/>
          <w:szCs w:val="23"/>
        </w:rPr>
        <w:t xml:space="preserve">, действующего на основании </w:t>
      </w:r>
      <w:r w:rsidRPr="00404D70">
        <w:rPr>
          <w:b/>
          <w:sz w:val="23"/>
          <w:szCs w:val="23"/>
        </w:rPr>
        <w:t>______________</w:t>
      </w:r>
      <w:r w:rsidRPr="00404D70">
        <w:rPr>
          <w:sz w:val="23"/>
          <w:szCs w:val="23"/>
        </w:rPr>
        <w:t>,</w:t>
      </w:r>
      <w:r w:rsidRPr="00404D70">
        <w:rPr>
          <w:sz w:val="23"/>
          <w:szCs w:val="23"/>
          <w:lang w:eastAsia="ar-SA"/>
        </w:rPr>
        <w:t xml:space="preserve"> </w:t>
      </w:r>
      <w:r w:rsidRPr="00404D70">
        <w:rPr>
          <w:sz w:val="23"/>
          <w:szCs w:val="23"/>
        </w:rPr>
        <w:t>именуемое(</w:t>
      </w:r>
      <w:proofErr w:type="spellStart"/>
      <w:r w:rsidRPr="00404D70">
        <w:rPr>
          <w:sz w:val="23"/>
          <w:szCs w:val="23"/>
        </w:rPr>
        <w:t>ая</w:t>
      </w:r>
      <w:proofErr w:type="spellEnd"/>
      <w:r w:rsidRPr="00404D70">
        <w:rPr>
          <w:sz w:val="23"/>
          <w:szCs w:val="23"/>
        </w:rPr>
        <w:t>) в дальнейшем «Заказчик», с другой стороны, совместно именуемые «Стороны», заключили настоящий договор о нижеследующем.</w:t>
      </w:r>
    </w:p>
    <w:bookmarkEnd w:id="1"/>
    <w:p w:rsidR="0085277C" w:rsidRPr="00404D70" w:rsidRDefault="0085277C" w:rsidP="0085277C">
      <w:pPr>
        <w:jc w:val="both"/>
        <w:rPr>
          <w:sz w:val="23"/>
          <w:szCs w:val="23"/>
        </w:rPr>
      </w:pPr>
    </w:p>
    <w:p w:rsidR="000D699D" w:rsidRPr="00404D70" w:rsidRDefault="000D699D" w:rsidP="0085277C">
      <w:pPr>
        <w:jc w:val="both"/>
        <w:rPr>
          <w:sz w:val="23"/>
          <w:szCs w:val="23"/>
        </w:rPr>
      </w:pPr>
    </w:p>
    <w:p w:rsidR="00F25BDB" w:rsidRPr="00404D70" w:rsidRDefault="00F25BDB" w:rsidP="0085277C">
      <w:pPr>
        <w:jc w:val="both"/>
        <w:rPr>
          <w:sz w:val="23"/>
          <w:szCs w:val="23"/>
        </w:rPr>
      </w:pPr>
    </w:p>
    <w:p w:rsidR="0085277C" w:rsidRPr="00404D70" w:rsidRDefault="0085277C" w:rsidP="00303466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1. ПРЕДМЕТ ДОГОВОРА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1.1. Настоящий Договор устанавливает общие условия предоставления Исполнителем Заказчику</w:t>
      </w:r>
      <w:r w:rsidR="00AB4EDC" w:rsidRPr="00404D70">
        <w:rPr>
          <w:sz w:val="23"/>
          <w:szCs w:val="23"/>
        </w:rPr>
        <w:t xml:space="preserve"> </w:t>
      </w:r>
      <w:r w:rsidR="0085469C" w:rsidRPr="00404D70">
        <w:rPr>
          <w:sz w:val="23"/>
          <w:szCs w:val="23"/>
        </w:rPr>
        <w:t>и/или</w:t>
      </w:r>
      <w:r w:rsidR="00AB4EDC" w:rsidRPr="00404D70">
        <w:rPr>
          <w:sz w:val="23"/>
          <w:szCs w:val="23"/>
        </w:rPr>
        <w:t xml:space="preserve"> </w:t>
      </w:r>
      <w:r w:rsidR="004810F6" w:rsidRPr="00404D70">
        <w:rPr>
          <w:sz w:val="23"/>
          <w:szCs w:val="23"/>
        </w:rPr>
        <w:t>с</w:t>
      </w:r>
      <w:r w:rsidR="0012391C" w:rsidRPr="00404D70">
        <w:rPr>
          <w:sz w:val="23"/>
          <w:szCs w:val="23"/>
        </w:rPr>
        <w:t>отрудник</w:t>
      </w:r>
      <w:r w:rsidR="004810F6" w:rsidRPr="00404D70">
        <w:rPr>
          <w:sz w:val="23"/>
          <w:szCs w:val="23"/>
        </w:rPr>
        <w:t>ам</w:t>
      </w:r>
      <w:r w:rsidR="0085469C" w:rsidRPr="00404D70">
        <w:rPr>
          <w:sz w:val="23"/>
          <w:szCs w:val="23"/>
        </w:rPr>
        <w:t>/представителям Заказчика (далее также – «Обучающиеся»)</w:t>
      </w:r>
      <w:r w:rsidRPr="00404D70">
        <w:rPr>
          <w:sz w:val="23"/>
          <w:szCs w:val="23"/>
        </w:rPr>
        <w:t xml:space="preserve"> </w:t>
      </w:r>
      <w:bookmarkStart w:id="2" w:name="_Hlk4672274"/>
      <w:r w:rsidRPr="00404D70">
        <w:rPr>
          <w:sz w:val="23"/>
          <w:szCs w:val="23"/>
        </w:rPr>
        <w:t>образовательных услуг (далее также – «услуги»)</w:t>
      </w:r>
      <w:bookmarkEnd w:id="2"/>
      <w:r w:rsidRPr="00404D70">
        <w:rPr>
          <w:sz w:val="23"/>
          <w:szCs w:val="23"/>
        </w:rPr>
        <w:t>, которые будут применяться в случае согласования Сторонами Заявок на услуги и/или фактического предоставления услуг в течение срока действия Договора.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1.2. Место нахождения образовательной организации: 450005, Республика Башкортостан, г. Уфа, ул. Революционная, д.</w:t>
      </w:r>
      <w:r w:rsidR="00D51D66" w:rsidRPr="00404D70">
        <w:rPr>
          <w:sz w:val="23"/>
          <w:szCs w:val="23"/>
        </w:rPr>
        <w:t xml:space="preserve"> </w:t>
      </w:r>
      <w:r w:rsidRPr="00404D70">
        <w:rPr>
          <w:sz w:val="23"/>
          <w:szCs w:val="23"/>
        </w:rPr>
        <w:t>70/1.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bookmarkStart w:id="3" w:name="_Hlk4757302"/>
      <w:r w:rsidRPr="00404D70">
        <w:rPr>
          <w:sz w:val="23"/>
          <w:szCs w:val="23"/>
        </w:rPr>
        <w:t>1.3. После</w:t>
      </w:r>
      <w:r w:rsidR="00BA602E" w:rsidRPr="00404D70">
        <w:rPr>
          <w:sz w:val="23"/>
          <w:szCs w:val="23"/>
        </w:rPr>
        <w:t xml:space="preserve"> </w:t>
      </w:r>
      <w:r w:rsidRPr="00404D70">
        <w:rPr>
          <w:sz w:val="23"/>
          <w:szCs w:val="23"/>
        </w:rPr>
        <w:t xml:space="preserve">освоения Обучающимися </w:t>
      </w:r>
      <w:r w:rsidR="00BA602E" w:rsidRPr="00404D70">
        <w:rPr>
          <w:sz w:val="23"/>
          <w:szCs w:val="23"/>
        </w:rPr>
        <w:t xml:space="preserve">соответствующей образовательной программы (части образовательной программы) </w:t>
      </w:r>
      <w:r w:rsidRPr="00404D70">
        <w:rPr>
          <w:sz w:val="23"/>
          <w:szCs w:val="23"/>
        </w:rPr>
        <w:t>и успешного прохождения итоговой аттестации выда</w:t>
      </w:r>
      <w:r w:rsidR="00786843" w:rsidRPr="00404D70">
        <w:rPr>
          <w:sz w:val="23"/>
          <w:szCs w:val="23"/>
        </w:rPr>
        <w:t>ю</w:t>
      </w:r>
      <w:r w:rsidRPr="00404D70">
        <w:rPr>
          <w:sz w:val="23"/>
          <w:szCs w:val="23"/>
        </w:rPr>
        <w:t>тся итоговы</w:t>
      </w:r>
      <w:r w:rsidR="00786843" w:rsidRPr="00404D70">
        <w:rPr>
          <w:sz w:val="23"/>
          <w:szCs w:val="23"/>
        </w:rPr>
        <w:t>е</w:t>
      </w:r>
      <w:r w:rsidRPr="00404D70">
        <w:rPr>
          <w:sz w:val="23"/>
          <w:szCs w:val="23"/>
        </w:rPr>
        <w:t xml:space="preserve"> документ</w:t>
      </w:r>
      <w:r w:rsidR="00786843" w:rsidRPr="00404D70">
        <w:rPr>
          <w:sz w:val="23"/>
          <w:szCs w:val="23"/>
        </w:rPr>
        <w:t>ы</w:t>
      </w:r>
      <w:r w:rsidRPr="00404D70">
        <w:rPr>
          <w:sz w:val="23"/>
          <w:szCs w:val="23"/>
        </w:rPr>
        <w:t xml:space="preserve"> установленного образца.</w:t>
      </w:r>
    </w:p>
    <w:bookmarkEnd w:id="3"/>
    <w:p w:rsidR="0085277C" w:rsidRPr="00404D70" w:rsidRDefault="0085277C" w:rsidP="0085277C">
      <w:pPr>
        <w:jc w:val="both"/>
        <w:rPr>
          <w:sz w:val="23"/>
          <w:szCs w:val="23"/>
        </w:rPr>
      </w:pPr>
    </w:p>
    <w:p w:rsidR="00F73667" w:rsidRPr="00404D70" w:rsidRDefault="00F73667" w:rsidP="00F73667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2. ЗАЯВКА НА УСЛУГИ</w:t>
      </w:r>
    </w:p>
    <w:p w:rsidR="00F73667" w:rsidRPr="00404D70" w:rsidRDefault="00F73667" w:rsidP="00F7366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2.1. Заказчик в течение срока действия настоящего Договора может направлять Исполнителю Заявки на услуги по формам, утвержденным у Исполнителя. Актуальные формы предоставляются Исполнителем по запросу Заказчика. Заявки должны содержать </w:t>
      </w:r>
      <w:r w:rsidR="00C66DF1" w:rsidRPr="00404D70">
        <w:rPr>
          <w:sz w:val="23"/>
          <w:szCs w:val="23"/>
        </w:rPr>
        <w:t xml:space="preserve">основные характеристики образования, в том числе вид, уровень </w:t>
      </w:r>
      <w:r w:rsidR="00BA602E" w:rsidRPr="00404D70">
        <w:rPr>
          <w:sz w:val="23"/>
          <w:szCs w:val="23"/>
        </w:rPr>
        <w:t xml:space="preserve">и/или </w:t>
      </w:r>
      <w:r w:rsidR="00C66DF1" w:rsidRPr="00404D70">
        <w:rPr>
          <w:sz w:val="23"/>
          <w:szCs w:val="23"/>
        </w:rPr>
        <w:t xml:space="preserve">направленность образовательной программы (часть образовательной программы определенных уровня, вида </w:t>
      </w:r>
      <w:r w:rsidR="00BA602E" w:rsidRPr="00404D70">
        <w:rPr>
          <w:sz w:val="23"/>
          <w:szCs w:val="23"/>
        </w:rPr>
        <w:t xml:space="preserve">и/или </w:t>
      </w:r>
      <w:r w:rsidR="00C66DF1" w:rsidRPr="00404D70">
        <w:rPr>
          <w:sz w:val="23"/>
          <w:szCs w:val="23"/>
        </w:rPr>
        <w:t>направленности), форма обучения, срок освоения образовательной программы (продолжительность обучения)</w:t>
      </w:r>
      <w:r w:rsidRPr="00404D70">
        <w:rPr>
          <w:sz w:val="23"/>
          <w:szCs w:val="23"/>
        </w:rPr>
        <w:t>,</w:t>
      </w:r>
      <w:r w:rsidR="00C66DF1" w:rsidRPr="00404D70">
        <w:rPr>
          <w:sz w:val="23"/>
          <w:szCs w:val="23"/>
        </w:rPr>
        <w:t xml:space="preserve"> вид документа (при наличии), выдаваемого </w:t>
      </w:r>
      <w:r w:rsidR="00511EBB" w:rsidRPr="00404D70">
        <w:rPr>
          <w:sz w:val="23"/>
          <w:szCs w:val="23"/>
        </w:rPr>
        <w:t>О</w:t>
      </w:r>
      <w:r w:rsidR="00C66DF1" w:rsidRPr="00404D70">
        <w:rPr>
          <w:sz w:val="23"/>
          <w:szCs w:val="23"/>
        </w:rPr>
        <w:t>бучающ</w:t>
      </w:r>
      <w:r w:rsidR="00511EBB" w:rsidRPr="00404D70">
        <w:rPr>
          <w:sz w:val="23"/>
          <w:szCs w:val="23"/>
        </w:rPr>
        <w:t>и</w:t>
      </w:r>
      <w:r w:rsidR="00C66DF1" w:rsidRPr="00404D70">
        <w:rPr>
          <w:sz w:val="23"/>
          <w:szCs w:val="23"/>
        </w:rPr>
        <w:t>мся после успешного освоения им соответствующей образовательной программы (части образовательной программы),</w:t>
      </w:r>
      <w:r w:rsidR="00AF2AFA" w:rsidRPr="00404D70">
        <w:rPr>
          <w:sz w:val="23"/>
          <w:szCs w:val="23"/>
        </w:rPr>
        <w:t xml:space="preserve"> сведения о фамилии, имени, отчестве (при наличии), о месте жительства, о телефоне Обучающихся, </w:t>
      </w:r>
      <w:r w:rsidR="00C66DF1" w:rsidRPr="00404D70">
        <w:rPr>
          <w:sz w:val="23"/>
          <w:szCs w:val="23"/>
        </w:rPr>
        <w:t>полн</w:t>
      </w:r>
      <w:r w:rsidR="00AF2AFA" w:rsidRPr="00404D70">
        <w:rPr>
          <w:sz w:val="23"/>
          <w:szCs w:val="23"/>
        </w:rPr>
        <w:t>ую</w:t>
      </w:r>
      <w:r w:rsidRPr="00404D70">
        <w:rPr>
          <w:sz w:val="23"/>
          <w:szCs w:val="23"/>
        </w:rPr>
        <w:t xml:space="preserve"> стоимость</w:t>
      </w:r>
      <w:r w:rsidR="00C66DF1" w:rsidRPr="00404D70">
        <w:rPr>
          <w:sz w:val="23"/>
          <w:szCs w:val="23"/>
        </w:rPr>
        <w:t xml:space="preserve"> услуг</w:t>
      </w:r>
      <w:r w:rsidRPr="00404D70">
        <w:rPr>
          <w:sz w:val="23"/>
          <w:szCs w:val="23"/>
        </w:rPr>
        <w:t>.</w:t>
      </w:r>
    </w:p>
    <w:p w:rsidR="00F73667" w:rsidRPr="00404D70" w:rsidRDefault="00F73667" w:rsidP="00F73667">
      <w:pPr>
        <w:jc w:val="both"/>
        <w:rPr>
          <w:sz w:val="23"/>
          <w:szCs w:val="23"/>
        </w:rPr>
      </w:pPr>
      <w:bookmarkStart w:id="4" w:name="_Hlk1562419"/>
      <w:r w:rsidRPr="00404D70">
        <w:rPr>
          <w:sz w:val="23"/>
          <w:szCs w:val="23"/>
        </w:rPr>
        <w:t>2.2. Исполнитель подписывает Заявку на услуги, в случае согласия на оказание данных услуг в течение 3 (трех) рабочих дней. В случае несогласия на оказание указанных в Заявке услуг Исполнитель сообщает об этом Заказчику в срок установленные в настоящем пункте.</w:t>
      </w:r>
    </w:p>
    <w:bookmarkEnd w:id="4"/>
    <w:p w:rsidR="00F73667" w:rsidRPr="00404D70" w:rsidRDefault="00F73667" w:rsidP="00F7366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2.3. Согласованные Сторонами Заявки на услуги являются неотъемлемой частью настоящего Договора.</w:t>
      </w:r>
    </w:p>
    <w:p w:rsidR="00F73667" w:rsidRPr="00404D70" w:rsidRDefault="00F73667" w:rsidP="00F7366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2.4. Внесение изменений и дополнений в Заявку на услуги осуществляется с письменного согласия обеих Сторон.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</w:p>
    <w:p w:rsidR="0085277C" w:rsidRPr="00404D70" w:rsidRDefault="0085277C" w:rsidP="00303466">
      <w:pPr>
        <w:ind w:firstLine="0"/>
        <w:jc w:val="center"/>
        <w:rPr>
          <w:sz w:val="23"/>
          <w:szCs w:val="23"/>
        </w:rPr>
      </w:pPr>
      <w:bookmarkStart w:id="5" w:name="_Hlk4418139"/>
      <w:r w:rsidRPr="00404D70">
        <w:rPr>
          <w:b/>
          <w:sz w:val="23"/>
          <w:szCs w:val="23"/>
        </w:rPr>
        <w:t xml:space="preserve">3. ПРАВА ИСПОЛНИТЕЛЯ, </w:t>
      </w:r>
      <w:r w:rsidR="0082420D" w:rsidRPr="00404D70">
        <w:rPr>
          <w:b/>
          <w:sz w:val="23"/>
          <w:szCs w:val="23"/>
        </w:rPr>
        <w:t xml:space="preserve">ЗАКАЗЧИКА, </w:t>
      </w:r>
      <w:r w:rsidRPr="00404D70">
        <w:rPr>
          <w:b/>
          <w:sz w:val="23"/>
          <w:szCs w:val="23"/>
        </w:rPr>
        <w:t>ОБУЧАЮЩИХСЯ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3.1. Настоящий Договор не налагает на Заказчика обязательства выдавать Исполнителю Заявки на услуги, и не налагает обязательства на Исполнителя предоставлять услуги Заказчику до согласования Сторонами соответствующей Заявки на услуги.</w:t>
      </w:r>
    </w:p>
    <w:p w:rsidR="0085277C" w:rsidRPr="00404D70" w:rsidRDefault="00D8564C" w:rsidP="0085277C">
      <w:pPr>
        <w:jc w:val="both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 xml:space="preserve">3.2. </w:t>
      </w:r>
      <w:r w:rsidR="0059341E" w:rsidRPr="00404D70">
        <w:rPr>
          <w:b/>
          <w:sz w:val="23"/>
          <w:szCs w:val="23"/>
        </w:rPr>
        <w:t xml:space="preserve">Исполнитель </w:t>
      </w:r>
      <w:r w:rsidR="00FE2E9B" w:rsidRPr="00404D70">
        <w:rPr>
          <w:b/>
          <w:sz w:val="23"/>
          <w:szCs w:val="23"/>
        </w:rPr>
        <w:t>имеет право</w:t>
      </w:r>
      <w:r w:rsidR="0085277C" w:rsidRPr="00404D70">
        <w:rPr>
          <w:b/>
          <w:sz w:val="23"/>
          <w:szCs w:val="23"/>
        </w:rPr>
        <w:t>: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3.2.1. </w:t>
      </w:r>
      <w:r w:rsidR="003303F8" w:rsidRPr="00404D70">
        <w:rPr>
          <w:sz w:val="23"/>
          <w:szCs w:val="23"/>
        </w:rPr>
        <w:t>С</w:t>
      </w:r>
      <w:r w:rsidRPr="00404D70">
        <w:rPr>
          <w:sz w:val="23"/>
          <w:szCs w:val="23"/>
        </w:rPr>
        <w:t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Обучающихся</w:t>
      </w:r>
      <w:r w:rsidR="003303F8" w:rsidRPr="00404D70">
        <w:rPr>
          <w:sz w:val="23"/>
          <w:szCs w:val="23"/>
        </w:rPr>
        <w:t>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lastRenderedPageBreak/>
        <w:t xml:space="preserve">3.2.2. </w:t>
      </w:r>
      <w:r w:rsidR="003303F8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рименять к Обучающемся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</w:t>
      </w:r>
      <w:r w:rsidR="003303F8" w:rsidRPr="00404D70">
        <w:rPr>
          <w:sz w:val="23"/>
          <w:szCs w:val="23"/>
        </w:rPr>
        <w:t>.</w:t>
      </w:r>
    </w:p>
    <w:p w:rsidR="00A21778" w:rsidRPr="00404D70" w:rsidRDefault="00A21778" w:rsidP="00A21778">
      <w:pPr>
        <w:jc w:val="both"/>
        <w:rPr>
          <w:b/>
          <w:sz w:val="23"/>
          <w:szCs w:val="23"/>
        </w:rPr>
      </w:pPr>
      <w:bookmarkStart w:id="6" w:name="_Hlk4511162"/>
      <w:r w:rsidRPr="00404D70">
        <w:rPr>
          <w:b/>
          <w:sz w:val="23"/>
          <w:szCs w:val="23"/>
        </w:rPr>
        <w:t>3.</w:t>
      </w:r>
      <w:r w:rsidR="004A01D7" w:rsidRPr="00404D70">
        <w:rPr>
          <w:b/>
          <w:sz w:val="23"/>
          <w:szCs w:val="23"/>
        </w:rPr>
        <w:t>3</w:t>
      </w:r>
      <w:r w:rsidRPr="00404D70">
        <w:rPr>
          <w:b/>
          <w:sz w:val="23"/>
          <w:szCs w:val="23"/>
        </w:rPr>
        <w:t>. Заказчик имеет право:</w:t>
      </w:r>
    </w:p>
    <w:p w:rsidR="00A21778" w:rsidRPr="00404D70" w:rsidRDefault="00A21778" w:rsidP="00A2177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</w:t>
      </w:r>
      <w:r w:rsidR="003303F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.1.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</w:t>
      </w:r>
      <w:r w:rsidR="00410401" w:rsidRPr="00404D70">
        <w:rPr>
          <w:sz w:val="23"/>
          <w:szCs w:val="23"/>
        </w:rPr>
        <w:t>.</w:t>
      </w:r>
    </w:p>
    <w:bookmarkEnd w:id="6"/>
    <w:p w:rsidR="0085277C" w:rsidRPr="00404D70" w:rsidRDefault="00FE2E9B" w:rsidP="0085277C">
      <w:pPr>
        <w:jc w:val="both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 xml:space="preserve">3.4. </w:t>
      </w:r>
      <w:r w:rsidR="0085277C" w:rsidRPr="00404D70">
        <w:rPr>
          <w:b/>
          <w:sz w:val="23"/>
          <w:szCs w:val="23"/>
        </w:rPr>
        <w:t>Обучающиеся вправе:</w:t>
      </w:r>
    </w:p>
    <w:p w:rsidR="004A01D7" w:rsidRPr="00404D70" w:rsidRDefault="004A01D7" w:rsidP="004A01D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3.4.1. Обучающимся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</w:t>
      </w:r>
      <w:r w:rsidR="004A01D7" w:rsidRPr="00404D70">
        <w:rPr>
          <w:sz w:val="23"/>
          <w:szCs w:val="23"/>
        </w:rPr>
        <w:t>2</w:t>
      </w:r>
      <w:r w:rsidRPr="00404D70">
        <w:rPr>
          <w:sz w:val="23"/>
          <w:szCs w:val="23"/>
        </w:rPr>
        <w:t xml:space="preserve">. </w:t>
      </w:r>
      <w:r w:rsidR="004A01D7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олучать информацию от Исполнителя по вопросам организации и обеспечения надлежащего предоставления услуг</w:t>
      </w:r>
      <w:r w:rsidR="00410401" w:rsidRPr="00404D70">
        <w:rPr>
          <w:sz w:val="23"/>
          <w:szCs w:val="23"/>
        </w:rPr>
        <w:t>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</w:t>
      </w:r>
      <w:r w:rsidR="004A01D7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>бращаться к Исполнителю по вопросам, касающимся образовательного процесса</w:t>
      </w:r>
      <w:r w:rsidR="00410401" w:rsidRPr="00404D70">
        <w:rPr>
          <w:sz w:val="23"/>
          <w:szCs w:val="23"/>
        </w:rPr>
        <w:t>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</w:t>
      </w:r>
      <w:r w:rsidR="004A01D7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</w:t>
      </w:r>
      <w:r w:rsidR="00410401" w:rsidRPr="00404D70">
        <w:rPr>
          <w:sz w:val="23"/>
          <w:szCs w:val="23"/>
        </w:rPr>
        <w:t>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</w:t>
      </w:r>
      <w:r w:rsidR="004A01D7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</w:t>
      </w:r>
      <w:r w:rsidR="00410401" w:rsidRPr="00404D70">
        <w:rPr>
          <w:sz w:val="23"/>
          <w:szCs w:val="23"/>
        </w:rPr>
        <w:t>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3.4.</w:t>
      </w:r>
      <w:r w:rsidR="004A01D7" w:rsidRPr="00404D70">
        <w:rPr>
          <w:sz w:val="23"/>
          <w:szCs w:val="23"/>
        </w:rPr>
        <w:t>6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43E60" w:rsidRPr="00404D70" w:rsidRDefault="00C17497" w:rsidP="00543E60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3.4.7. </w:t>
      </w:r>
      <w:r w:rsidR="00270D13" w:rsidRPr="00404D70">
        <w:rPr>
          <w:sz w:val="23"/>
          <w:szCs w:val="23"/>
        </w:rPr>
        <w:t>Затребовать соответствующие документы, необходимые для предоставления в налоговую инспекцию по возврату налога на доходы физических лиц.</w:t>
      </w:r>
    </w:p>
    <w:p w:rsidR="00543E60" w:rsidRPr="00404D70" w:rsidRDefault="00C17497" w:rsidP="0082129D">
      <w:pPr>
        <w:jc w:val="both"/>
        <w:rPr>
          <w:sz w:val="23"/>
          <w:szCs w:val="23"/>
        </w:rPr>
      </w:pPr>
      <w:bookmarkStart w:id="7" w:name="_Hlk4759057"/>
      <w:r w:rsidRPr="00404D70">
        <w:rPr>
          <w:sz w:val="23"/>
          <w:szCs w:val="23"/>
        </w:rPr>
        <w:t>3.4.8. Затребовать дубликат ранее выданного документа, если оригинал этого документы был утерян. Выдача и оформление дубликата оформляется в соответствии с Положением о порядке оформления, выдачи и хранения документов об образовании, утвержденным в ООО Группа Компаний «КОНТРАКТ»</w:t>
      </w:r>
      <w:r w:rsidR="00543E60" w:rsidRPr="00404D70">
        <w:rPr>
          <w:sz w:val="23"/>
          <w:szCs w:val="23"/>
        </w:rPr>
        <w:t>.</w:t>
      </w:r>
    </w:p>
    <w:bookmarkEnd w:id="7"/>
    <w:p w:rsidR="0082129D" w:rsidRPr="00404D70" w:rsidRDefault="0082129D" w:rsidP="0085277C">
      <w:pPr>
        <w:jc w:val="both"/>
        <w:rPr>
          <w:sz w:val="23"/>
          <w:szCs w:val="23"/>
        </w:rPr>
      </w:pPr>
    </w:p>
    <w:p w:rsidR="00507405" w:rsidRPr="00404D70" w:rsidRDefault="00507405" w:rsidP="00BD2BD8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 xml:space="preserve">4. ОБЯЗАННОСТИ ИСПОЛНИТЕЛЯ, </w:t>
      </w:r>
      <w:r w:rsidR="00A21778" w:rsidRPr="00404D70">
        <w:rPr>
          <w:b/>
          <w:sz w:val="23"/>
          <w:szCs w:val="23"/>
        </w:rPr>
        <w:t xml:space="preserve">ЗАКАЗЧИКА, </w:t>
      </w:r>
      <w:r w:rsidRPr="00404D70">
        <w:rPr>
          <w:b/>
          <w:sz w:val="23"/>
          <w:szCs w:val="23"/>
        </w:rPr>
        <w:t>ОБУЧАЮЩИХСЯ</w:t>
      </w:r>
    </w:p>
    <w:p w:rsidR="00507405" w:rsidRPr="00404D70" w:rsidRDefault="00507405" w:rsidP="00507405">
      <w:pPr>
        <w:jc w:val="both"/>
        <w:rPr>
          <w:b/>
          <w:sz w:val="23"/>
          <w:szCs w:val="23"/>
        </w:rPr>
      </w:pPr>
      <w:bookmarkStart w:id="8" w:name="_Hlk4511518"/>
      <w:r w:rsidRPr="00404D70">
        <w:rPr>
          <w:b/>
          <w:sz w:val="23"/>
          <w:szCs w:val="23"/>
        </w:rPr>
        <w:t>4.1. Исполнитель обязан: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4.1.1. </w:t>
      </w:r>
      <w:r w:rsidR="00410401" w:rsidRPr="00404D70">
        <w:rPr>
          <w:sz w:val="23"/>
          <w:szCs w:val="23"/>
        </w:rPr>
        <w:t>З</w:t>
      </w:r>
      <w:r w:rsidRPr="00404D70">
        <w:rPr>
          <w:sz w:val="23"/>
          <w:szCs w:val="23"/>
        </w:rPr>
        <w:t xml:space="preserve">ачислить </w:t>
      </w:r>
      <w:r w:rsidR="004A01D7" w:rsidRPr="00404D70">
        <w:rPr>
          <w:sz w:val="23"/>
          <w:szCs w:val="23"/>
        </w:rPr>
        <w:t>Обучающихся</w:t>
      </w:r>
      <w:r w:rsidRPr="00404D70">
        <w:rPr>
          <w:sz w:val="23"/>
          <w:szCs w:val="23"/>
        </w:rPr>
        <w:t>, выполнивш</w:t>
      </w:r>
      <w:r w:rsidR="001102A5" w:rsidRPr="00404D70">
        <w:rPr>
          <w:sz w:val="23"/>
          <w:szCs w:val="23"/>
        </w:rPr>
        <w:t>их</w:t>
      </w:r>
      <w:r w:rsidRPr="00404D70">
        <w:rPr>
          <w:sz w:val="23"/>
          <w:szCs w:val="23"/>
        </w:rPr>
        <w:t xml:space="preserve"> требования установленные законодательством Российской Федерации, учредительными документами, локальными нормативными актами Исполнителя условия приема на обучение, в качестве Обучающегося и издать приказ о зачислении</w:t>
      </w:r>
      <w:r w:rsidR="00410401" w:rsidRPr="00404D70">
        <w:rPr>
          <w:sz w:val="23"/>
          <w:szCs w:val="23"/>
        </w:rPr>
        <w:t>.</w:t>
      </w:r>
    </w:p>
    <w:p w:rsidR="009D2366" w:rsidRPr="00404D70" w:rsidRDefault="009D2366" w:rsidP="009D2366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4.1.2. </w:t>
      </w:r>
      <w:r w:rsidR="00410401" w:rsidRPr="00404D70">
        <w:rPr>
          <w:sz w:val="23"/>
          <w:szCs w:val="23"/>
        </w:rPr>
        <w:t>Н</w:t>
      </w:r>
      <w:r w:rsidRPr="00404D70">
        <w:rPr>
          <w:sz w:val="23"/>
          <w:szCs w:val="23"/>
        </w:rPr>
        <w:t>а каждого Обучающегося завести личное дело</w:t>
      </w:r>
      <w:r w:rsidR="00410401" w:rsidRPr="00404D70">
        <w:rPr>
          <w:sz w:val="23"/>
          <w:szCs w:val="23"/>
        </w:rPr>
        <w:t>.</w:t>
      </w:r>
      <w:r w:rsidRPr="00404D70">
        <w:rPr>
          <w:sz w:val="23"/>
          <w:szCs w:val="23"/>
        </w:rPr>
        <w:t xml:space="preserve">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 окончании обучения личное дело остается в архиве и хранится в течение времени, предусмотренного действующим законодательством</w:t>
      </w:r>
      <w:r w:rsidR="00410401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673487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Д</w:t>
      </w:r>
      <w:r w:rsidRPr="00404D70">
        <w:rPr>
          <w:sz w:val="23"/>
          <w:szCs w:val="23"/>
        </w:rPr>
        <w:t xml:space="preserve">овести до </w:t>
      </w:r>
      <w:r w:rsidR="004A01D7" w:rsidRPr="00404D70">
        <w:rPr>
          <w:sz w:val="23"/>
          <w:szCs w:val="23"/>
        </w:rPr>
        <w:t xml:space="preserve">Заказчика </w:t>
      </w:r>
      <w:r w:rsidRPr="00404D70">
        <w:rPr>
          <w:sz w:val="23"/>
          <w:szCs w:val="23"/>
        </w:rPr>
        <w:t>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</w:t>
      </w:r>
      <w:r w:rsidR="00410401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673487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>рганизовать и обеспечить надлежащее предоставление образовательных услуг</w:t>
      </w:r>
      <w:r w:rsidR="009D2366" w:rsidRPr="00404D70">
        <w:rPr>
          <w:sz w:val="23"/>
          <w:szCs w:val="23"/>
        </w:rPr>
        <w:t>;</w:t>
      </w:r>
      <w:r w:rsidRPr="00404D70">
        <w:rPr>
          <w:sz w:val="23"/>
          <w:szCs w:val="23"/>
        </w:rPr>
        <w:t xml:space="preserve"> </w:t>
      </w:r>
      <w:r w:rsidR="009D2366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 xml:space="preserve">бразовательные услуги </w:t>
      </w:r>
      <w:r w:rsidR="00673487" w:rsidRPr="00404D70">
        <w:rPr>
          <w:sz w:val="23"/>
          <w:szCs w:val="23"/>
        </w:rPr>
        <w:t>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</w:t>
      </w:r>
      <w:r w:rsidR="00410401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673487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>беспечить Обучающи</w:t>
      </w:r>
      <w:r w:rsidR="00673487" w:rsidRPr="00404D70">
        <w:rPr>
          <w:sz w:val="23"/>
          <w:szCs w:val="23"/>
        </w:rPr>
        <w:t>м</w:t>
      </w:r>
      <w:r w:rsidRPr="00404D70">
        <w:rPr>
          <w:sz w:val="23"/>
          <w:szCs w:val="23"/>
        </w:rPr>
        <w:t>ся предусмотренные выбранной образовательной программой условия ее освоения</w:t>
      </w:r>
      <w:r w:rsidR="00410401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673487" w:rsidRPr="00404D70">
        <w:rPr>
          <w:sz w:val="23"/>
          <w:szCs w:val="23"/>
        </w:rPr>
        <w:t>6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С</w:t>
      </w:r>
      <w:r w:rsidRPr="00404D70">
        <w:rPr>
          <w:sz w:val="23"/>
          <w:szCs w:val="23"/>
        </w:rPr>
        <w:t>охранить место за Обучающимися в случае пропуска занятий по уважительным причинам (с учетом оплаты услуг)</w:t>
      </w:r>
      <w:r w:rsidR="00410401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673487" w:rsidRPr="00404D70">
        <w:rPr>
          <w:sz w:val="23"/>
          <w:szCs w:val="23"/>
        </w:rPr>
        <w:t>7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ринимать от Заказчика плату за образовательные услуги</w:t>
      </w:r>
      <w:r w:rsidR="00410401" w:rsidRPr="00404D70">
        <w:rPr>
          <w:sz w:val="23"/>
          <w:szCs w:val="23"/>
        </w:rPr>
        <w:t>.</w:t>
      </w:r>
    </w:p>
    <w:p w:rsidR="00673487" w:rsidRPr="00404D70" w:rsidRDefault="00673487" w:rsidP="0067348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4.1.8. </w:t>
      </w:r>
      <w:r w:rsidR="00410401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 xml:space="preserve">о окончании обучения провести итоговую аттестацию </w:t>
      </w:r>
      <w:r w:rsidR="004A01D7" w:rsidRPr="00404D70">
        <w:rPr>
          <w:sz w:val="23"/>
          <w:szCs w:val="23"/>
        </w:rPr>
        <w:t>Обучающихся</w:t>
      </w:r>
      <w:r w:rsidR="00D317A5" w:rsidRPr="00404D70">
        <w:rPr>
          <w:sz w:val="23"/>
          <w:szCs w:val="23"/>
        </w:rPr>
        <w:t>.</w:t>
      </w:r>
    </w:p>
    <w:p w:rsidR="00D317A5" w:rsidRPr="00404D70" w:rsidRDefault="00D317A5" w:rsidP="0067348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4.1.9. Обучающимся, прошедшим полный курс обучения, прошедшим итоговую аттестацию и при условии полной оплаты за обучение выписать документ установленного образца.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4.1.</w:t>
      </w:r>
      <w:r w:rsidR="00D317A5" w:rsidRPr="00404D70">
        <w:rPr>
          <w:sz w:val="23"/>
          <w:szCs w:val="23"/>
        </w:rPr>
        <w:t>10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>беспечить Обучающимся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30F7E" w:rsidRPr="00404D70" w:rsidRDefault="00507405" w:rsidP="00507405">
      <w:pPr>
        <w:jc w:val="both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4.2. Заказчик обязан</w:t>
      </w:r>
      <w:r w:rsidR="00F30F7E" w:rsidRPr="00404D70">
        <w:rPr>
          <w:b/>
          <w:sz w:val="23"/>
          <w:szCs w:val="23"/>
        </w:rPr>
        <w:t>:</w:t>
      </w:r>
    </w:p>
    <w:p w:rsidR="00507405" w:rsidRPr="00404D70" w:rsidRDefault="00F30F7E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4.2.1.</w:t>
      </w:r>
      <w:r w:rsidR="00507405" w:rsidRPr="00404D70">
        <w:rPr>
          <w:sz w:val="23"/>
          <w:szCs w:val="23"/>
        </w:rPr>
        <w:t xml:space="preserve"> </w:t>
      </w:r>
      <w:r w:rsidR="00410401" w:rsidRPr="00404D70">
        <w:rPr>
          <w:sz w:val="23"/>
          <w:szCs w:val="23"/>
        </w:rPr>
        <w:t>С</w:t>
      </w:r>
      <w:r w:rsidR="00507405" w:rsidRPr="00404D70">
        <w:rPr>
          <w:sz w:val="23"/>
          <w:szCs w:val="23"/>
        </w:rPr>
        <w:t>воевременно вносить плату за предоставляемые Обучающимся образовательные услуги, в размере и порядке, определенных настоящим Договором, а также предоставлять платежные документы, подтверждающие такую оплату</w:t>
      </w:r>
      <w:r w:rsidR="00410401" w:rsidRPr="00404D70">
        <w:rPr>
          <w:sz w:val="23"/>
          <w:szCs w:val="23"/>
        </w:rPr>
        <w:t>.</w:t>
      </w:r>
    </w:p>
    <w:p w:rsidR="00673487" w:rsidRPr="00404D70" w:rsidRDefault="00673487" w:rsidP="00673487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4.2.</w:t>
      </w:r>
      <w:r w:rsidR="00D317A5" w:rsidRPr="00404D70">
        <w:rPr>
          <w:sz w:val="23"/>
          <w:szCs w:val="23"/>
        </w:rPr>
        <w:t>2</w:t>
      </w:r>
      <w:r w:rsidRPr="00404D70">
        <w:rPr>
          <w:sz w:val="23"/>
          <w:szCs w:val="23"/>
        </w:rPr>
        <w:t xml:space="preserve">.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 xml:space="preserve">знакомить Обучающихся, с учредительными документами и локальными актами Исполнителя, размещенными на официальном сайте Исполнителя в сети «Интернет» по адресу: </w:t>
      </w:r>
      <w:hyperlink r:id="rId5" w:history="1">
        <w:r w:rsidRPr="00404D70">
          <w:rPr>
            <w:sz w:val="23"/>
            <w:szCs w:val="23"/>
          </w:rPr>
          <w:t>http://gkkontrakt.ru/dokumenty</w:t>
        </w:r>
      </w:hyperlink>
      <w:r w:rsidR="0052519D" w:rsidRPr="00404D70">
        <w:rPr>
          <w:sz w:val="23"/>
          <w:szCs w:val="23"/>
        </w:rPr>
        <w:t xml:space="preserve"> и условиями данного Договора</w:t>
      </w:r>
      <w:r w:rsidRPr="00404D70">
        <w:rPr>
          <w:sz w:val="23"/>
          <w:szCs w:val="23"/>
        </w:rPr>
        <w:t>.</w:t>
      </w:r>
    </w:p>
    <w:p w:rsidR="009D2366" w:rsidRPr="00404D70" w:rsidRDefault="009D2366" w:rsidP="009D2366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4.2.</w:t>
      </w:r>
      <w:r w:rsidR="00D317A5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</w:t>
      </w:r>
      <w:r w:rsidR="00AA03CB" w:rsidRPr="00404D70">
        <w:rPr>
          <w:sz w:val="23"/>
          <w:szCs w:val="23"/>
        </w:rPr>
        <w:t xml:space="preserve"> </w:t>
      </w:r>
      <w:r w:rsidR="00410401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 xml:space="preserve">беспечить явку Обучающихся на занятия по выбранной образовательной программе, </w:t>
      </w:r>
      <w:proofErr w:type="gramStart"/>
      <w:r w:rsidRPr="00404D70">
        <w:rPr>
          <w:sz w:val="23"/>
          <w:szCs w:val="23"/>
        </w:rPr>
        <w:t>в состоянии</w:t>
      </w:r>
      <w:proofErr w:type="gramEnd"/>
      <w:r w:rsidRPr="00404D70">
        <w:rPr>
          <w:sz w:val="23"/>
          <w:szCs w:val="23"/>
        </w:rPr>
        <w:t xml:space="preserve"> исключающем нахождени</w:t>
      </w:r>
      <w:r w:rsidR="00214D0C" w:rsidRPr="00404D70">
        <w:rPr>
          <w:sz w:val="23"/>
          <w:szCs w:val="23"/>
        </w:rPr>
        <w:t>е</w:t>
      </w:r>
      <w:r w:rsidRPr="00404D70">
        <w:rPr>
          <w:sz w:val="23"/>
          <w:szCs w:val="23"/>
        </w:rPr>
        <w:t xml:space="preserve"> их в алкогольном, психотропном или наркотическом опьянении, либо под воздействием этих веществ</w:t>
      </w:r>
      <w:r w:rsidR="00AA03CB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117200">
        <w:rPr>
          <w:b/>
          <w:sz w:val="23"/>
          <w:szCs w:val="23"/>
        </w:rPr>
        <w:lastRenderedPageBreak/>
        <w:t>4.</w:t>
      </w:r>
      <w:r w:rsidR="000C1E48" w:rsidRPr="00117200">
        <w:rPr>
          <w:b/>
          <w:sz w:val="23"/>
          <w:szCs w:val="23"/>
        </w:rPr>
        <w:t>3</w:t>
      </w:r>
      <w:r w:rsidRPr="00117200">
        <w:rPr>
          <w:b/>
          <w:sz w:val="23"/>
          <w:szCs w:val="23"/>
        </w:rPr>
        <w:t>. Обучающиеся обязаны</w:t>
      </w:r>
      <w:r w:rsidRPr="00404D70">
        <w:rPr>
          <w:sz w:val="23"/>
          <w:szCs w:val="23"/>
        </w:rPr>
        <w:t xml:space="preserve">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BD2BD8" w:rsidRPr="00404D70" w:rsidRDefault="00BD2BD8" w:rsidP="00BD2BD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.1 </w:t>
      </w:r>
      <w:r w:rsidR="00AA03CB" w:rsidRPr="00404D70">
        <w:rPr>
          <w:sz w:val="23"/>
          <w:szCs w:val="23"/>
        </w:rPr>
        <w:t>Р</w:t>
      </w:r>
      <w:r w:rsidRPr="00404D70">
        <w:rPr>
          <w:sz w:val="23"/>
          <w:szCs w:val="23"/>
        </w:rPr>
        <w:t>егулярно посещать занятия согласно утвержденного расписания (не опаздывать и не пропускать занятия без уважительной причины)</w:t>
      </w:r>
      <w:r w:rsidR="00AA03CB" w:rsidRPr="00404D70">
        <w:rPr>
          <w:sz w:val="23"/>
          <w:szCs w:val="23"/>
        </w:rPr>
        <w:t>.</w:t>
      </w:r>
    </w:p>
    <w:p w:rsidR="00BD2BD8" w:rsidRPr="00404D70" w:rsidRDefault="00BD2BD8" w:rsidP="00BD2BD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.2. </w:t>
      </w:r>
      <w:r w:rsidR="00AA03CB" w:rsidRPr="00404D70">
        <w:rPr>
          <w:sz w:val="23"/>
          <w:szCs w:val="23"/>
        </w:rPr>
        <w:t>И</w:t>
      </w:r>
      <w:r w:rsidRPr="00404D70">
        <w:rPr>
          <w:sz w:val="23"/>
          <w:szCs w:val="23"/>
        </w:rPr>
        <w:t>зучить в полном объеме теоретический курс выбранной для обучения программы</w:t>
      </w:r>
      <w:r w:rsidR="00AA03CB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</w:t>
      </w:r>
      <w:r w:rsidR="00BD2BD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 </w:t>
      </w:r>
      <w:r w:rsidR="00AA03CB" w:rsidRPr="00404D70">
        <w:rPr>
          <w:sz w:val="23"/>
          <w:szCs w:val="23"/>
        </w:rPr>
        <w:t>В</w:t>
      </w:r>
      <w:r w:rsidRPr="00404D70">
        <w:rPr>
          <w:sz w:val="23"/>
          <w:szCs w:val="23"/>
        </w:rPr>
        <w:t>ыполнять задания для подготовки к занятиям, предусмотренным учебным планом, в том числе индивидуальным</w:t>
      </w:r>
      <w:r w:rsidR="00AA03CB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</w:t>
      </w:r>
      <w:r w:rsidR="00BD2BD8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 xml:space="preserve">. </w:t>
      </w:r>
      <w:r w:rsidR="00AA03CB" w:rsidRPr="00404D70">
        <w:rPr>
          <w:sz w:val="23"/>
          <w:szCs w:val="23"/>
        </w:rPr>
        <w:t>И</w:t>
      </w:r>
      <w:r w:rsidRPr="00404D70">
        <w:rPr>
          <w:sz w:val="23"/>
          <w:szCs w:val="23"/>
        </w:rPr>
        <w:t>звещать</w:t>
      </w:r>
      <w:r w:rsidR="00214D0C" w:rsidRPr="00404D70">
        <w:rPr>
          <w:sz w:val="23"/>
          <w:szCs w:val="23"/>
        </w:rPr>
        <w:t xml:space="preserve"> Заказчика и</w:t>
      </w:r>
      <w:r w:rsidRPr="00404D70">
        <w:rPr>
          <w:sz w:val="23"/>
          <w:szCs w:val="23"/>
        </w:rPr>
        <w:t xml:space="preserve"> Исполнителя о причинах отсутствия на занятиях</w:t>
      </w:r>
      <w:r w:rsidR="00AA03CB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</w:t>
      </w:r>
      <w:r w:rsidR="00BD2BD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 </w:t>
      </w:r>
      <w:r w:rsidR="00AA03CB" w:rsidRPr="00404D70">
        <w:rPr>
          <w:sz w:val="23"/>
          <w:szCs w:val="23"/>
        </w:rPr>
        <w:t>О</w:t>
      </w:r>
      <w:r w:rsidRPr="00404D70">
        <w:rPr>
          <w:sz w:val="23"/>
          <w:szCs w:val="23"/>
        </w:rPr>
        <w:t xml:space="preserve">бучаться в образовательной организации по образовательной программе с соблюдением требований, </w:t>
      </w:r>
      <w:r w:rsidR="00BD2BD8" w:rsidRPr="00404D70">
        <w:rPr>
          <w:sz w:val="23"/>
          <w:szCs w:val="23"/>
        </w:rPr>
        <w:t>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</w:t>
      </w:r>
      <w:r w:rsidR="00AA03CB" w:rsidRPr="00404D70">
        <w:rPr>
          <w:sz w:val="23"/>
          <w:szCs w:val="23"/>
        </w:rPr>
        <w:t>.</w:t>
      </w:r>
    </w:p>
    <w:p w:rsidR="00BD2BD8" w:rsidRPr="00404D70" w:rsidRDefault="00BD2BD8" w:rsidP="00BD2BD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.6. </w:t>
      </w:r>
      <w:r w:rsidR="00AA03CB" w:rsidRPr="00404D70">
        <w:rPr>
          <w:sz w:val="23"/>
          <w:szCs w:val="23"/>
        </w:rPr>
        <w:t>С</w:t>
      </w:r>
      <w:r w:rsidRPr="00404D70">
        <w:rPr>
          <w:sz w:val="23"/>
          <w:szCs w:val="23"/>
        </w:rPr>
        <w:t>дать все предусмотренные программой зачеты, а также промежуточную и итоговую аттестацию</w:t>
      </w:r>
      <w:r w:rsidR="00AA03CB" w:rsidRPr="00404D70">
        <w:rPr>
          <w:sz w:val="23"/>
          <w:szCs w:val="23"/>
        </w:rPr>
        <w:t>.</w:t>
      </w:r>
    </w:p>
    <w:p w:rsidR="00BD2BD8" w:rsidRPr="00404D70" w:rsidRDefault="00BD2BD8" w:rsidP="00BD2BD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.7. </w:t>
      </w:r>
      <w:r w:rsidR="00AA03CB" w:rsidRPr="00404D70">
        <w:rPr>
          <w:sz w:val="23"/>
          <w:szCs w:val="23"/>
        </w:rPr>
        <w:t>Н</w:t>
      </w:r>
      <w:r w:rsidRPr="00404D70">
        <w:rPr>
          <w:sz w:val="23"/>
          <w:szCs w:val="23"/>
        </w:rPr>
        <w:t>е допускать личного прибытия на занятия в состоянии алкогольного опьянения, либо под воздействием психотропных или наркотических средств</w:t>
      </w:r>
      <w:r w:rsidR="00AA03CB" w:rsidRPr="00404D70">
        <w:rPr>
          <w:sz w:val="23"/>
          <w:szCs w:val="23"/>
        </w:rPr>
        <w:t>.</w:t>
      </w:r>
    </w:p>
    <w:p w:rsidR="00507405" w:rsidRPr="00404D70" w:rsidRDefault="00507405" w:rsidP="0050740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4.</w:t>
      </w:r>
      <w:r w:rsidR="000C1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</w:t>
      </w:r>
      <w:r w:rsidR="00BD2BD8" w:rsidRPr="00404D70">
        <w:rPr>
          <w:sz w:val="23"/>
          <w:szCs w:val="23"/>
        </w:rPr>
        <w:t>8</w:t>
      </w:r>
      <w:r w:rsidRPr="00404D70">
        <w:rPr>
          <w:sz w:val="23"/>
          <w:szCs w:val="23"/>
        </w:rPr>
        <w:t xml:space="preserve">. </w:t>
      </w:r>
      <w:r w:rsidR="00AA03CB" w:rsidRPr="00404D70">
        <w:rPr>
          <w:sz w:val="23"/>
          <w:szCs w:val="23"/>
        </w:rPr>
        <w:t>С</w:t>
      </w:r>
      <w:r w:rsidRPr="00404D70">
        <w:rPr>
          <w:sz w:val="23"/>
          <w:szCs w:val="23"/>
        </w:rPr>
        <w:t>облюдать требования учредительных документов, правила внутреннего распорядка</w:t>
      </w:r>
      <w:r w:rsidR="00214D0C" w:rsidRPr="00404D70">
        <w:rPr>
          <w:sz w:val="23"/>
          <w:szCs w:val="23"/>
        </w:rPr>
        <w:t>, требования правил пожарной безопасности, техники безопасности и других локальных документов Исполнителя, а также бережно относиться к пособиям и имуществу Исполнителя.</w:t>
      </w:r>
    </w:p>
    <w:p w:rsidR="00BD2BD8" w:rsidRPr="00404D70" w:rsidRDefault="00BD2BD8" w:rsidP="00507405">
      <w:pPr>
        <w:jc w:val="both"/>
        <w:rPr>
          <w:sz w:val="23"/>
          <w:szCs w:val="23"/>
        </w:rPr>
      </w:pPr>
    </w:p>
    <w:p w:rsidR="00E90B8B" w:rsidRPr="00404D70" w:rsidRDefault="00E90B8B" w:rsidP="00E90B8B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 xml:space="preserve">5. </w:t>
      </w:r>
      <w:bookmarkStart w:id="9" w:name="_Hlk4513063"/>
      <w:r w:rsidRPr="00404D70">
        <w:rPr>
          <w:b/>
          <w:sz w:val="23"/>
          <w:szCs w:val="23"/>
        </w:rPr>
        <w:t>ОТВЕТСТВЕННОСТЬ ИСПОЛНИТЕЛЯ, ЗАКАЗЧИКА, ОБУЧАЮЩИХСЯ</w:t>
      </w:r>
      <w:bookmarkEnd w:id="9"/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</w:t>
      </w:r>
      <w:r w:rsidR="00AA03CB" w:rsidRPr="00404D70">
        <w:rPr>
          <w:sz w:val="23"/>
          <w:szCs w:val="23"/>
        </w:rPr>
        <w:t xml:space="preserve">настоящим </w:t>
      </w:r>
      <w:r w:rsidRPr="00404D70">
        <w:rPr>
          <w:sz w:val="23"/>
          <w:szCs w:val="23"/>
        </w:rPr>
        <w:t>Договором.</w:t>
      </w:r>
    </w:p>
    <w:p w:rsidR="00667AC8" w:rsidRPr="00404D70" w:rsidRDefault="00667AC8" w:rsidP="00667AC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5.2. Заказчик дает свое согласие Исполнителю на обработку персональных данных, в соответствии с Федеральным законом от 27.07.2006 № 152-ФЗ «О персональных данных» в том числе: на сбор, систематизацию, накопление, хранение, уточнение (обновление, изменение), использование распространение (передачу), обезличивание, блокировку и уничтожение, в том числе с помощью средств автоматизации. Исполнитель гарантирует, что персональные данные Заказчика будут использованы с целью надлежащего исполнения обязательств по данному Договору.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 При обнаружении недостатка образовательной услуги, в том числе оказания ее не в полном объеме, предусмотренном образовательной программой (частью образовательной программы), Заказчик вправе по своему выбору потребовать: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.1.</w:t>
      </w:r>
      <w:bookmarkStart w:id="10" w:name="sub_1037"/>
      <w:r w:rsidRPr="00404D70">
        <w:rPr>
          <w:sz w:val="23"/>
          <w:szCs w:val="23"/>
        </w:rPr>
        <w:t xml:space="preserve"> </w:t>
      </w:r>
      <w:r w:rsidR="00AA03CB" w:rsidRPr="00404D70">
        <w:rPr>
          <w:sz w:val="23"/>
          <w:szCs w:val="23"/>
        </w:rPr>
        <w:t>Б</w:t>
      </w:r>
      <w:r w:rsidRPr="00404D70">
        <w:rPr>
          <w:sz w:val="23"/>
          <w:szCs w:val="23"/>
        </w:rPr>
        <w:t>езвозмездного оказания образовательной услуги</w:t>
      </w:r>
      <w:r w:rsidR="00AA03CB" w:rsidRPr="00404D70">
        <w:rPr>
          <w:sz w:val="23"/>
          <w:szCs w:val="23"/>
        </w:rPr>
        <w:t>.</w:t>
      </w:r>
    </w:p>
    <w:bookmarkEnd w:id="10"/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.2. </w:t>
      </w:r>
      <w:r w:rsidR="00AA03CB" w:rsidRPr="00404D70">
        <w:rPr>
          <w:sz w:val="23"/>
          <w:szCs w:val="23"/>
        </w:rPr>
        <w:t>С</w:t>
      </w:r>
      <w:r w:rsidRPr="00404D70">
        <w:rPr>
          <w:sz w:val="23"/>
          <w:szCs w:val="23"/>
        </w:rPr>
        <w:t>оразмерного уменьшения стоимости оказанной образовательной услуги</w:t>
      </w:r>
      <w:r w:rsidR="00AA03CB" w:rsidRPr="00404D70">
        <w:rPr>
          <w:sz w:val="23"/>
          <w:szCs w:val="23"/>
        </w:rPr>
        <w:t>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.3. </w:t>
      </w:r>
      <w:r w:rsidR="00AA03CB" w:rsidRPr="00404D70">
        <w:rPr>
          <w:sz w:val="23"/>
          <w:szCs w:val="23"/>
        </w:rPr>
        <w:t>В</w:t>
      </w:r>
      <w:r w:rsidRPr="00404D70">
        <w:rPr>
          <w:sz w:val="23"/>
          <w:szCs w:val="23"/>
        </w:rPr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>. Заказчик вправе отказаться от исполнения Договора и потребовать полного возмещения убытков, если в установленный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>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.1. </w:t>
      </w:r>
      <w:r w:rsidR="00AA03CB" w:rsidRPr="00404D70">
        <w:rPr>
          <w:sz w:val="23"/>
          <w:szCs w:val="23"/>
        </w:rPr>
        <w:t>Н</w:t>
      </w:r>
      <w:r w:rsidRPr="00404D70">
        <w:rPr>
          <w:sz w:val="23"/>
          <w:szCs w:val="23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</w:t>
      </w:r>
      <w:r w:rsidR="00AA03CB" w:rsidRPr="00404D70">
        <w:rPr>
          <w:sz w:val="23"/>
          <w:szCs w:val="23"/>
        </w:rPr>
        <w:t>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.2. </w:t>
      </w:r>
      <w:r w:rsidR="00AA03CB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оручить оказать образовательную услугу третьим лицам за разумную цену и потребовать от Исполнителя возмещения понесенных расходов</w:t>
      </w:r>
      <w:r w:rsidR="00AA03CB" w:rsidRPr="00404D70">
        <w:rPr>
          <w:sz w:val="23"/>
          <w:szCs w:val="23"/>
        </w:rPr>
        <w:t>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.3. </w:t>
      </w:r>
      <w:r w:rsidR="00AA03CB" w:rsidRPr="00404D70">
        <w:rPr>
          <w:sz w:val="23"/>
          <w:szCs w:val="23"/>
        </w:rPr>
        <w:t>П</w:t>
      </w:r>
      <w:r w:rsidRPr="00404D70">
        <w:rPr>
          <w:sz w:val="23"/>
          <w:szCs w:val="23"/>
        </w:rPr>
        <w:t>отребовать уменьшения стоимости образовательной услуги</w:t>
      </w:r>
      <w:r w:rsidR="00AA03CB" w:rsidRPr="00404D70">
        <w:rPr>
          <w:sz w:val="23"/>
          <w:szCs w:val="23"/>
        </w:rPr>
        <w:t>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.4. </w:t>
      </w:r>
      <w:r w:rsidR="00AA03CB" w:rsidRPr="00404D70">
        <w:rPr>
          <w:sz w:val="23"/>
          <w:szCs w:val="23"/>
        </w:rPr>
        <w:t>Р</w:t>
      </w:r>
      <w:r w:rsidRPr="00404D70">
        <w:rPr>
          <w:sz w:val="23"/>
          <w:szCs w:val="23"/>
        </w:rPr>
        <w:t>асторгнуть Договор.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6</w:t>
      </w:r>
      <w:r w:rsidRPr="00404D70">
        <w:rPr>
          <w:sz w:val="23"/>
          <w:szCs w:val="23"/>
        </w:rPr>
        <w:t>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7</w:t>
      </w:r>
      <w:r w:rsidRPr="00404D70">
        <w:rPr>
          <w:sz w:val="23"/>
          <w:szCs w:val="23"/>
        </w:rPr>
        <w:t>. Заказчик несет полную ответственность за достоверность информации, предоставляемой Исполнителю для оказания услуг по настоящему Договору.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8</w:t>
      </w:r>
      <w:r w:rsidRPr="00404D70">
        <w:rPr>
          <w:sz w:val="23"/>
          <w:szCs w:val="23"/>
        </w:rPr>
        <w:t>. Заказчик не вправе ссылаться и предъявлять претензии по недостаткам услуг, в том числе при их обнаружении, после приемки услуг.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lastRenderedPageBreak/>
        <w:t>5.</w:t>
      </w:r>
      <w:r w:rsidR="00667AC8" w:rsidRPr="00404D70">
        <w:rPr>
          <w:sz w:val="23"/>
          <w:szCs w:val="23"/>
        </w:rPr>
        <w:t>9</w:t>
      </w:r>
      <w:r w:rsidRPr="00404D70">
        <w:rPr>
          <w:sz w:val="23"/>
          <w:szCs w:val="23"/>
        </w:rPr>
        <w:t>. Во время обучения запрещается видео съемка, аудио запись, несанкционированное копирование и распространение учебных материалов и информации.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</w:t>
      </w:r>
      <w:r w:rsidR="00667AC8" w:rsidRPr="00404D70">
        <w:rPr>
          <w:sz w:val="23"/>
          <w:szCs w:val="23"/>
        </w:rPr>
        <w:t>10</w:t>
      </w:r>
      <w:r w:rsidRPr="00404D70">
        <w:rPr>
          <w:sz w:val="23"/>
          <w:szCs w:val="23"/>
        </w:rPr>
        <w:t>. Заказчик/Обучающи</w:t>
      </w:r>
      <w:r w:rsidR="00AA03CB" w:rsidRPr="00404D70">
        <w:rPr>
          <w:sz w:val="23"/>
          <w:szCs w:val="23"/>
        </w:rPr>
        <w:t>е</w:t>
      </w:r>
      <w:r w:rsidRPr="00404D70">
        <w:rPr>
          <w:sz w:val="23"/>
          <w:szCs w:val="23"/>
        </w:rPr>
        <w:t>ся нес</w:t>
      </w:r>
      <w:r w:rsidR="00AA03CB" w:rsidRPr="00404D70">
        <w:rPr>
          <w:sz w:val="23"/>
          <w:szCs w:val="23"/>
        </w:rPr>
        <w:t>у</w:t>
      </w:r>
      <w:r w:rsidRPr="00404D70">
        <w:rPr>
          <w:sz w:val="23"/>
          <w:szCs w:val="23"/>
        </w:rPr>
        <w:t>т ответственность за соблюдение требований правил пожарной безопасности, техники безопасности, локальных нормативных актов Исполнителя, а также материальную ответственность за порчу имущества Исполнителя и нарушение интеллектуальных прав Исполнителя.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5.1</w:t>
      </w:r>
      <w:r w:rsidR="00667AC8" w:rsidRPr="00404D70">
        <w:rPr>
          <w:sz w:val="23"/>
          <w:szCs w:val="23"/>
        </w:rPr>
        <w:t>1</w:t>
      </w:r>
      <w:r w:rsidRPr="00404D70">
        <w:rPr>
          <w:sz w:val="23"/>
          <w:szCs w:val="23"/>
        </w:rPr>
        <w:t>. Заказчик/Обучающи</w:t>
      </w:r>
      <w:r w:rsidR="00AA03CB" w:rsidRPr="00404D70">
        <w:rPr>
          <w:sz w:val="23"/>
          <w:szCs w:val="23"/>
        </w:rPr>
        <w:t>е</w:t>
      </w:r>
      <w:r w:rsidRPr="00404D70">
        <w:rPr>
          <w:sz w:val="23"/>
          <w:szCs w:val="23"/>
        </w:rPr>
        <w:t>ся самостоятельно нес</w:t>
      </w:r>
      <w:r w:rsidR="00AA03CB" w:rsidRPr="00404D70">
        <w:rPr>
          <w:sz w:val="23"/>
          <w:szCs w:val="23"/>
        </w:rPr>
        <w:t>у</w:t>
      </w:r>
      <w:r w:rsidRPr="00404D70">
        <w:rPr>
          <w:sz w:val="23"/>
          <w:szCs w:val="23"/>
        </w:rPr>
        <w:t>т ответственность за наличие у н</w:t>
      </w:r>
      <w:r w:rsidR="00AA03CB" w:rsidRPr="00404D70">
        <w:rPr>
          <w:sz w:val="23"/>
          <w:szCs w:val="23"/>
        </w:rPr>
        <w:t>их</w:t>
      </w:r>
      <w:r w:rsidRPr="00404D70">
        <w:rPr>
          <w:sz w:val="23"/>
          <w:szCs w:val="23"/>
        </w:rPr>
        <w:t xml:space="preserve"> компьютера с базовым программным обеспечением и подключением к сети Интернет необходимых для освоения учебной программы с использованием дистанционных форм обучения.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5.1</w:t>
      </w:r>
      <w:r w:rsidR="00667AC8" w:rsidRPr="00404D70">
        <w:rPr>
          <w:sz w:val="23"/>
          <w:szCs w:val="23"/>
        </w:rPr>
        <w:t>2</w:t>
      </w:r>
      <w:r w:rsidRPr="00404D70">
        <w:rPr>
          <w:sz w:val="23"/>
          <w:szCs w:val="23"/>
        </w:rPr>
        <w:t>. Упущенная выгода Сторон по настоящему Договору не возмещается.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5.1</w:t>
      </w:r>
      <w:r w:rsidR="00667AC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E90B8B" w:rsidRPr="00404D70" w:rsidRDefault="00E90B8B" w:rsidP="00E90B8B">
      <w:pPr>
        <w:jc w:val="both"/>
        <w:rPr>
          <w:sz w:val="23"/>
          <w:szCs w:val="23"/>
        </w:rPr>
      </w:pPr>
    </w:p>
    <w:bookmarkEnd w:id="5"/>
    <w:bookmarkEnd w:id="8"/>
    <w:p w:rsidR="0085277C" w:rsidRPr="00404D70" w:rsidRDefault="00E90B8B" w:rsidP="00303466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6</w:t>
      </w:r>
      <w:r w:rsidR="0085277C" w:rsidRPr="00404D70">
        <w:rPr>
          <w:b/>
          <w:sz w:val="23"/>
          <w:szCs w:val="23"/>
        </w:rPr>
        <w:t xml:space="preserve">. </w:t>
      </w:r>
      <w:bookmarkStart w:id="11" w:name="_Hlk4512602"/>
      <w:r w:rsidR="00AA03CB" w:rsidRPr="00404D70">
        <w:rPr>
          <w:b/>
          <w:sz w:val="23"/>
          <w:szCs w:val="23"/>
        </w:rPr>
        <w:t xml:space="preserve">СТОИМОСТЬ УСЛУГ, </w:t>
      </w:r>
      <w:r w:rsidR="003866BC" w:rsidRPr="00404D70">
        <w:rPr>
          <w:b/>
          <w:sz w:val="23"/>
          <w:szCs w:val="23"/>
        </w:rPr>
        <w:t>ПОРЯДОК РАСЧЕТОВ И СДАЧИ-ПРИЕМКИ</w:t>
      </w:r>
      <w:bookmarkEnd w:id="11"/>
    </w:p>
    <w:p w:rsidR="00FE21E0" w:rsidRPr="00404D70" w:rsidRDefault="00E90B8B" w:rsidP="00FE21E0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.1. Услуги Исполнителя оплачиваются Заказчиком по ценам, определяемым в соответствии с Заявками на услуги.</w:t>
      </w:r>
    </w:p>
    <w:p w:rsidR="00FE21E0" w:rsidRPr="00404D70" w:rsidRDefault="00E90B8B" w:rsidP="00FE21E0">
      <w:pPr>
        <w:jc w:val="both"/>
        <w:rPr>
          <w:sz w:val="23"/>
          <w:szCs w:val="23"/>
        </w:rPr>
      </w:pPr>
      <w:bookmarkStart w:id="12" w:name="_Hlk1562949"/>
      <w:r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.2. Увеличение стоимости образовательных услуг после подписания Сторонами Заявки на услуги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bookmarkEnd w:id="12"/>
    <w:p w:rsidR="00037F71" w:rsidRPr="00404D70" w:rsidRDefault="00E90B8B" w:rsidP="00FE21E0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6</w:t>
      </w:r>
      <w:r w:rsidR="00806410" w:rsidRPr="00404D70">
        <w:rPr>
          <w:sz w:val="23"/>
          <w:szCs w:val="23"/>
        </w:rPr>
        <w:t xml:space="preserve">.3. </w:t>
      </w:r>
      <w:r w:rsidR="00037F71" w:rsidRPr="00404D70">
        <w:rPr>
          <w:sz w:val="23"/>
          <w:szCs w:val="23"/>
        </w:rPr>
        <w:t xml:space="preserve">Оказание услуг по настоящему Договору подтверждается </w:t>
      </w:r>
      <w:r w:rsidR="00D251E0" w:rsidRPr="00404D70">
        <w:rPr>
          <w:sz w:val="23"/>
          <w:szCs w:val="23"/>
        </w:rPr>
        <w:t xml:space="preserve">двухсторонним подписанием </w:t>
      </w:r>
      <w:r w:rsidR="00037F71" w:rsidRPr="00404D70">
        <w:rPr>
          <w:sz w:val="23"/>
          <w:szCs w:val="23"/>
        </w:rPr>
        <w:t>акт</w:t>
      </w:r>
      <w:r w:rsidR="00C86059" w:rsidRPr="00404D70">
        <w:rPr>
          <w:sz w:val="23"/>
          <w:szCs w:val="23"/>
        </w:rPr>
        <w:t>ов</w:t>
      </w:r>
      <w:r w:rsidR="00037F71" w:rsidRPr="00404D70">
        <w:rPr>
          <w:sz w:val="23"/>
          <w:szCs w:val="23"/>
        </w:rPr>
        <w:t xml:space="preserve"> приема-сдачи выполненных (оказанных) услуг, в которых должны быть перечислены оказанные услуги и их фактическая стоимость</w:t>
      </w:r>
      <w:r w:rsidR="00806410" w:rsidRPr="00404D70">
        <w:rPr>
          <w:sz w:val="23"/>
          <w:szCs w:val="23"/>
        </w:rPr>
        <w:t>.</w:t>
      </w:r>
    </w:p>
    <w:p w:rsidR="00FE21E0" w:rsidRPr="00404D70" w:rsidRDefault="00E90B8B" w:rsidP="00FE21E0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</w:t>
      </w:r>
      <w:r w:rsidR="00806410" w:rsidRPr="00404D70">
        <w:rPr>
          <w:sz w:val="23"/>
          <w:szCs w:val="23"/>
        </w:rPr>
        <w:t>4</w:t>
      </w:r>
      <w:r w:rsidR="00FE21E0" w:rsidRPr="00404D70">
        <w:rPr>
          <w:sz w:val="23"/>
          <w:szCs w:val="23"/>
        </w:rPr>
        <w:t>. В течение</w:t>
      </w:r>
      <w:r w:rsidR="00B66579" w:rsidRPr="00404D70">
        <w:rPr>
          <w:sz w:val="23"/>
          <w:szCs w:val="23"/>
        </w:rPr>
        <w:t xml:space="preserve"> 3</w:t>
      </w:r>
      <w:r w:rsidR="00FE21E0" w:rsidRPr="00404D70">
        <w:rPr>
          <w:sz w:val="23"/>
          <w:szCs w:val="23"/>
        </w:rPr>
        <w:t xml:space="preserve"> </w:t>
      </w:r>
      <w:r w:rsidR="00B66579" w:rsidRPr="00404D70">
        <w:rPr>
          <w:sz w:val="23"/>
          <w:szCs w:val="23"/>
        </w:rPr>
        <w:t>(</w:t>
      </w:r>
      <w:r w:rsidR="00FE21E0" w:rsidRPr="00404D70">
        <w:rPr>
          <w:sz w:val="23"/>
          <w:szCs w:val="23"/>
        </w:rPr>
        <w:t>трех</w:t>
      </w:r>
      <w:r w:rsidR="00B66579" w:rsidRPr="00404D70">
        <w:rPr>
          <w:sz w:val="23"/>
          <w:szCs w:val="23"/>
        </w:rPr>
        <w:t>)</w:t>
      </w:r>
      <w:r w:rsidR="00FE21E0" w:rsidRPr="00404D70">
        <w:rPr>
          <w:sz w:val="23"/>
          <w:szCs w:val="23"/>
        </w:rPr>
        <w:t xml:space="preserve"> рабочих дней с момента окончания оказания услуг по соответствующему приложению к настоящему Договору Исполнитель направляет Заказчику акт </w:t>
      </w:r>
      <w:r w:rsidR="004B3F68" w:rsidRPr="00404D70">
        <w:rPr>
          <w:sz w:val="23"/>
          <w:szCs w:val="23"/>
        </w:rPr>
        <w:t>приема-сдачи выполненных (оказанных) услуг</w:t>
      </w:r>
      <w:r w:rsidR="00FE21E0" w:rsidRPr="00404D70">
        <w:rPr>
          <w:sz w:val="23"/>
          <w:szCs w:val="23"/>
        </w:rPr>
        <w:t xml:space="preserve">. Заказчик обязан подписать </w:t>
      </w:r>
      <w:r w:rsidR="004B3F68" w:rsidRPr="00404D70">
        <w:rPr>
          <w:sz w:val="23"/>
          <w:szCs w:val="23"/>
        </w:rPr>
        <w:t xml:space="preserve">акт приема-сдачи выполненных (оказанных) услуг </w:t>
      </w:r>
      <w:r w:rsidR="00FE21E0" w:rsidRPr="00404D70">
        <w:rPr>
          <w:sz w:val="23"/>
          <w:szCs w:val="23"/>
        </w:rPr>
        <w:t>в 2-х экземплярах и передать один подписанный экземпляр Исполнителю в течение 5 (пяти) рабочих дней с момента их получения.</w:t>
      </w:r>
    </w:p>
    <w:p w:rsidR="00FE21E0" w:rsidRPr="00404D70" w:rsidRDefault="00E90B8B" w:rsidP="00FE21E0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</w:t>
      </w:r>
      <w:r w:rsidR="00806410" w:rsidRPr="00404D70">
        <w:rPr>
          <w:sz w:val="23"/>
          <w:szCs w:val="23"/>
        </w:rPr>
        <w:t>5</w:t>
      </w:r>
      <w:r w:rsidR="00FE21E0" w:rsidRPr="00404D70">
        <w:rPr>
          <w:sz w:val="23"/>
          <w:szCs w:val="23"/>
        </w:rPr>
        <w:t xml:space="preserve">. В случае, если Заказчик не предоставит Исполнителю в срок, указанный в п. </w:t>
      </w:r>
      <w:r w:rsidR="00321C41"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</w:t>
      </w:r>
      <w:r w:rsidR="006C6EED" w:rsidRPr="00404D70">
        <w:rPr>
          <w:sz w:val="23"/>
          <w:szCs w:val="23"/>
        </w:rPr>
        <w:t>4</w:t>
      </w:r>
      <w:r w:rsidR="00FE21E0" w:rsidRPr="00404D70">
        <w:rPr>
          <w:sz w:val="23"/>
          <w:szCs w:val="23"/>
        </w:rPr>
        <w:t xml:space="preserve">. </w:t>
      </w:r>
      <w:r w:rsidR="003469C9" w:rsidRPr="00404D70">
        <w:rPr>
          <w:sz w:val="23"/>
          <w:szCs w:val="23"/>
        </w:rPr>
        <w:t>Д</w:t>
      </w:r>
      <w:r w:rsidR="00FE21E0" w:rsidRPr="00404D70">
        <w:rPr>
          <w:sz w:val="23"/>
          <w:szCs w:val="23"/>
        </w:rPr>
        <w:t xml:space="preserve">оговора, подписанный им </w:t>
      </w:r>
      <w:r w:rsidR="004B3F68" w:rsidRPr="00404D70">
        <w:rPr>
          <w:sz w:val="23"/>
          <w:szCs w:val="23"/>
        </w:rPr>
        <w:t xml:space="preserve">акт приема-сдачи выполненных (оказанных) услуг </w:t>
      </w:r>
      <w:r w:rsidR="00FE21E0" w:rsidRPr="00404D70">
        <w:rPr>
          <w:sz w:val="23"/>
          <w:szCs w:val="23"/>
        </w:rPr>
        <w:t xml:space="preserve">или письменный мотивированный отказ от принятия оказанных услуг, услуги считаются оказанными Исполнителем и принятыми Заказчиком с момента истечения срока, указанного в п. </w:t>
      </w:r>
      <w:r w:rsidR="00321C41" w:rsidRPr="00404D70">
        <w:rPr>
          <w:sz w:val="23"/>
          <w:szCs w:val="23"/>
        </w:rPr>
        <w:t>6</w:t>
      </w:r>
      <w:r w:rsidR="00FE21E0" w:rsidRPr="00404D70">
        <w:rPr>
          <w:sz w:val="23"/>
          <w:szCs w:val="23"/>
        </w:rPr>
        <w:t>.</w:t>
      </w:r>
      <w:r w:rsidR="006C6EED" w:rsidRPr="00404D70">
        <w:rPr>
          <w:sz w:val="23"/>
          <w:szCs w:val="23"/>
        </w:rPr>
        <w:t>4</w:t>
      </w:r>
      <w:r w:rsidR="00FE21E0" w:rsidRPr="00404D70">
        <w:rPr>
          <w:sz w:val="23"/>
          <w:szCs w:val="23"/>
        </w:rPr>
        <w:t>. настоящего Договора.</w:t>
      </w:r>
    </w:p>
    <w:p w:rsidR="00E208F2" w:rsidRPr="00404D70" w:rsidRDefault="00E208F2" w:rsidP="00E208F2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6.6. Оплата производится в течение 5 (пяти) рабочих дней с момента выставления счета на основании согласованной и подписанной Заявки на услуги, в безналичном порядке на счет, указанный в разделе 12 настоящего Договора. Порядок оплаты: предоплата в размере 100%.</w:t>
      </w:r>
    </w:p>
    <w:p w:rsidR="00321C41" w:rsidRPr="00404D70" w:rsidRDefault="00321C41" w:rsidP="00FE21E0">
      <w:pPr>
        <w:jc w:val="both"/>
        <w:rPr>
          <w:sz w:val="23"/>
          <w:szCs w:val="23"/>
        </w:rPr>
      </w:pPr>
    </w:p>
    <w:p w:rsidR="0085277C" w:rsidRPr="00404D70" w:rsidRDefault="00E90B8B" w:rsidP="00303466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7</w:t>
      </w:r>
      <w:r w:rsidR="0085277C" w:rsidRPr="00404D70">
        <w:rPr>
          <w:b/>
          <w:sz w:val="23"/>
          <w:szCs w:val="23"/>
        </w:rPr>
        <w:t xml:space="preserve">. </w:t>
      </w:r>
      <w:bookmarkStart w:id="13" w:name="_Hlk4512879"/>
      <w:r w:rsidR="000D699D" w:rsidRPr="00404D70">
        <w:rPr>
          <w:b/>
          <w:sz w:val="23"/>
          <w:szCs w:val="23"/>
        </w:rPr>
        <w:t>ПОРЯДОК</w:t>
      </w:r>
      <w:r w:rsidR="0085277C" w:rsidRPr="00404D70">
        <w:rPr>
          <w:b/>
          <w:sz w:val="23"/>
          <w:szCs w:val="23"/>
        </w:rPr>
        <w:t xml:space="preserve"> </w:t>
      </w:r>
      <w:bookmarkEnd w:id="13"/>
      <w:r w:rsidR="0085277C" w:rsidRPr="00404D70">
        <w:rPr>
          <w:b/>
          <w:sz w:val="23"/>
          <w:szCs w:val="23"/>
        </w:rPr>
        <w:t>ИЗМЕНЕНИЯ И РАСТОРЖЕНИЯ ДОГОВОРА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bookmarkStart w:id="14" w:name="_Hlk4512961"/>
      <w:r w:rsidRPr="00404D70">
        <w:rPr>
          <w:sz w:val="23"/>
          <w:szCs w:val="23"/>
        </w:rPr>
        <w:t>7</w:t>
      </w:r>
      <w:r w:rsidR="0085277C" w:rsidRPr="00404D70">
        <w:rPr>
          <w:sz w:val="23"/>
          <w:szCs w:val="23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85277C" w:rsidRPr="00404D70">
        <w:rPr>
          <w:sz w:val="23"/>
          <w:szCs w:val="23"/>
        </w:rPr>
        <w:t>.2. Настоящий Договор может быть расторгнут по соглашению Сторон.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85277C" w:rsidRPr="00404D70">
        <w:rPr>
          <w:sz w:val="23"/>
          <w:szCs w:val="23"/>
        </w:rPr>
        <w:t>.3. Настоящий Договор может быть расторгнут по инициативе Исполнителя в одностороннем порядке в случаях: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.3.1. </w:t>
      </w:r>
      <w:r w:rsidR="00321C41" w:rsidRPr="00404D70">
        <w:rPr>
          <w:sz w:val="23"/>
          <w:szCs w:val="23"/>
        </w:rPr>
        <w:t>У</w:t>
      </w:r>
      <w:r w:rsidR="0085277C" w:rsidRPr="00404D70">
        <w:rPr>
          <w:sz w:val="23"/>
          <w:szCs w:val="23"/>
        </w:rPr>
        <w:t xml:space="preserve">становления нарушения порядка приема </w:t>
      </w:r>
      <w:r w:rsidR="00AA6E06" w:rsidRPr="00404D70">
        <w:rPr>
          <w:sz w:val="23"/>
          <w:szCs w:val="23"/>
        </w:rPr>
        <w:t>на обучение в ООО Группа Компаний «КОНТРАКТ»</w:t>
      </w:r>
      <w:r w:rsidR="0085277C" w:rsidRPr="00404D70">
        <w:rPr>
          <w:sz w:val="23"/>
          <w:szCs w:val="23"/>
        </w:rPr>
        <w:t>, повлекшего по вине Заказчика</w:t>
      </w:r>
      <w:r w:rsidR="0070188E" w:rsidRPr="00404D70">
        <w:rPr>
          <w:sz w:val="23"/>
          <w:szCs w:val="23"/>
        </w:rPr>
        <w:t>/Обучающегося</w:t>
      </w:r>
      <w:r w:rsidR="0085277C" w:rsidRPr="00404D70">
        <w:rPr>
          <w:sz w:val="23"/>
          <w:szCs w:val="23"/>
        </w:rPr>
        <w:t xml:space="preserve"> его незаконное зачисление</w:t>
      </w:r>
      <w:r w:rsidR="00321C41" w:rsidRPr="00404D70">
        <w:rPr>
          <w:sz w:val="23"/>
          <w:szCs w:val="23"/>
        </w:rPr>
        <w:t>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.3.2. </w:t>
      </w:r>
      <w:r w:rsidR="00321C41" w:rsidRPr="00404D70">
        <w:rPr>
          <w:sz w:val="23"/>
          <w:szCs w:val="23"/>
        </w:rPr>
        <w:t>П</w:t>
      </w:r>
      <w:r w:rsidR="0085277C" w:rsidRPr="00404D70">
        <w:rPr>
          <w:sz w:val="23"/>
          <w:szCs w:val="23"/>
        </w:rPr>
        <w:t xml:space="preserve">росрочки оплаты стоимости </w:t>
      </w:r>
      <w:r w:rsidR="00AA6E06" w:rsidRPr="00404D70">
        <w:rPr>
          <w:sz w:val="23"/>
          <w:szCs w:val="23"/>
        </w:rPr>
        <w:t>предоставления</w:t>
      </w:r>
      <w:r w:rsidR="0085277C" w:rsidRPr="00404D70">
        <w:rPr>
          <w:sz w:val="23"/>
          <w:szCs w:val="23"/>
        </w:rPr>
        <w:t xml:space="preserve"> услуг</w:t>
      </w:r>
      <w:r w:rsidR="00321C41" w:rsidRPr="00404D70">
        <w:rPr>
          <w:sz w:val="23"/>
          <w:szCs w:val="23"/>
        </w:rPr>
        <w:t>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.3.3. </w:t>
      </w:r>
      <w:r w:rsidR="00321C41" w:rsidRPr="00404D70">
        <w:rPr>
          <w:sz w:val="23"/>
          <w:szCs w:val="23"/>
        </w:rPr>
        <w:t>Н</w:t>
      </w:r>
      <w:r w:rsidR="0085277C" w:rsidRPr="00404D70">
        <w:rPr>
          <w:sz w:val="23"/>
          <w:szCs w:val="23"/>
        </w:rPr>
        <w:t>евозможности надлежащего исполнения обязательства по оказанию услуг вследствие действий (бездействия) Заказчика</w:t>
      </w:r>
      <w:r w:rsidR="00881D3F" w:rsidRPr="00404D70">
        <w:rPr>
          <w:sz w:val="23"/>
          <w:szCs w:val="23"/>
        </w:rPr>
        <w:t>/Обучающегося</w:t>
      </w:r>
      <w:r w:rsidR="00321C41" w:rsidRPr="00404D70">
        <w:rPr>
          <w:sz w:val="23"/>
          <w:szCs w:val="23"/>
        </w:rPr>
        <w:t>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>.3.4.</w:t>
      </w:r>
      <w:r w:rsidR="00321C41" w:rsidRPr="00404D70">
        <w:rPr>
          <w:sz w:val="23"/>
          <w:szCs w:val="23"/>
        </w:rPr>
        <w:t xml:space="preserve"> В</w:t>
      </w:r>
      <w:r w:rsidR="0085277C" w:rsidRPr="00404D70">
        <w:rPr>
          <w:sz w:val="23"/>
          <w:szCs w:val="23"/>
        </w:rPr>
        <w:t xml:space="preserve"> иных случаях, предусмотренных законодательством Российской Федерации.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85277C" w:rsidRPr="00404D70">
        <w:rPr>
          <w:sz w:val="23"/>
          <w:szCs w:val="23"/>
        </w:rPr>
        <w:t>.4. Настоящий Договор расторгается досрочно: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.4.1. </w:t>
      </w:r>
      <w:r w:rsidR="00321C41" w:rsidRPr="00404D70">
        <w:rPr>
          <w:sz w:val="23"/>
          <w:szCs w:val="23"/>
        </w:rPr>
        <w:t>П</w:t>
      </w:r>
      <w:r w:rsidR="0085277C" w:rsidRPr="00404D70">
        <w:rPr>
          <w:sz w:val="23"/>
          <w:szCs w:val="23"/>
        </w:rPr>
        <w:t>о инициативе Заказчика, в том числе в случае перевода Обучающихся для продолжения освоения образовательной программы в другую организацию, осуществляющую образовательную деятельность</w:t>
      </w:r>
      <w:r w:rsidR="00321C41" w:rsidRPr="00404D70">
        <w:rPr>
          <w:sz w:val="23"/>
          <w:szCs w:val="23"/>
        </w:rPr>
        <w:t>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.4.2. </w:t>
      </w:r>
      <w:r w:rsidR="00321C41" w:rsidRPr="00404D70">
        <w:rPr>
          <w:sz w:val="23"/>
          <w:szCs w:val="23"/>
        </w:rPr>
        <w:t>П</w:t>
      </w:r>
      <w:r w:rsidR="0085277C" w:rsidRPr="00404D70">
        <w:rPr>
          <w:sz w:val="23"/>
          <w:szCs w:val="23"/>
        </w:rPr>
        <w:t>о инициативе Исполнителя в случае невыполнения Заказчиком</w:t>
      </w:r>
      <w:r w:rsidR="0070188E" w:rsidRPr="00404D70">
        <w:rPr>
          <w:sz w:val="23"/>
          <w:szCs w:val="23"/>
        </w:rPr>
        <w:t>/Обучающимся</w:t>
      </w:r>
      <w:r w:rsidR="0085277C" w:rsidRPr="00404D70">
        <w:rPr>
          <w:sz w:val="23"/>
          <w:szCs w:val="23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</w:t>
      </w:r>
      <w:r w:rsidR="0070188E" w:rsidRPr="00404D70">
        <w:rPr>
          <w:sz w:val="23"/>
          <w:szCs w:val="23"/>
        </w:rPr>
        <w:t xml:space="preserve"> (части образовательной программы)</w:t>
      </w:r>
      <w:r w:rsidR="0085277C" w:rsidRPr="00404D70">
        <w:rPr>
          <w:sz w:val="23"/>
          <w:szCs w:val="23"/>
        </w:rPr>
        <w:t xml:space="preserve"> и выполнению учебного плана</w:t>
      </w:r>
      <w:r w:rsidR="00321C41" w:rsidRPr="00404D70">
        <w:rPr>
          <w:sz w:val="23"/>
          <w:szCs w:val="23"/>
        </w:rPr>
        <w:t>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740BD9" w:rsidRPr="00404D70">
        <w:rPr>
          <w:sz w:val="23"/>
          <w:szCs w:val="23"/>
        </w:rPr>
        <w:t xml:space="preserve">.4.3. </w:t>
      </w:r>
      <w:r w:rsidR="00321C41" w:rsidRPr="00404D70">
        <w:rPr>
          <w:sz w:val="23"/>
          <w:szCs w:val="23"/>
        </w:rPr>
        <w:t>П</w:t>
      </w:r>
      <w:r w:rsidR="0085277C" w:rsidRPr="00404D70">
        <w:rPr>
          <w:sz w:val="23"/>
          <w:szCs w:val="23"/>
        </w:rPr>
        <w:t>о обстоятельствам, не зависящим от воли Заказчика и Исполнителя, в том числе в случае ликвидации Исполнителя.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7</w:t>
      </w:r>
      <w:r w:rsidR="0085277C" w:rsidRPr="00404D70">
        <w:rPr>
          <w:sz w:val="23"/>
          <w:szCs w:val="23"/>
        </w:rPr>
        <w:t>.5. Исполнитель вправе отказаться от исполнения обязательств по Договору при условии полного возмещения Заказчику убытков.</w:t>
      </w:r>
    </w:p>
    <w:p w:rsidR="0085277C" w:rsidRPr="00404D70" w:rsidRDefault="00E90B8B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lastRenderedPageBreak/>
        <w:t>7</w:t>
      </w:r>
      <w:r w:rsidR="0085277C" w:rsidRPr="00404D70">
        <w:rPr>
          <w:sz w:val="23"/>
          <w:szCs w:val="23"/>
        </w:rPr>
        <w:t>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bookmarkEnd w:id="14"/>
    <w:p w:rsidR="0043110E" w:rsidRPr="00404D70" w:rsidRDefault="0043110E" w:rsidP="0085277C">
      <w:pPr>
        <w:jc w:val="both"/>
        <w:rPr>
          <w:sz w:val="23"/>
          <w:szCs w:val="23"/>
        </w:rPr>
      </w:pPr>
    </w:p>
    <w:p w:rsidR="0085277C" w:rsidRPr="00404D70" w:rsidRDefault="0085277C" w:rsidP="00303466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8. ВСТУПЛЕНИЕ ДОГОВОРА В СИЛУ И СРОК ЕГО ДЕЙСТВИЯ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8.1. Настоящий Договор вступает в силу с даты его подписания и действует</w:t>
      </w:r>
      <w:r w:rsidR="00424EA8" w:rsidRPr="00404D70">
        <w:rPr>
          <w:sz w:val="23"/>
          <w:szCs w:val="23"/>
        </w:rPr>
        <w:t xml:space="preserve"> до </w:t>
      </w:r>
      <w:r w:rsidR="008D176F" w:rsidRPr="00404D70">
        <w:rPr>
          <w:sz w:val="23"/>
          <w:szCs w:val="23"/>
        </w:rPr>
        <w:t>31 декабря</w:t>
      </w:r>
      <w:r w:rsidR="00424EA8" w:rsidRPr="00404D70">
        <w:rPr>
          <w:sz w:val="23"/>
          <w:szCs w:val="23"/>
        </w:rPr>
        <w:t xml:space="preserve"> 201</w:t>
      </w:r>
      <w:r w:rsidR="008D176F" w:rsidRPr="00404D70">
        <w:rPr>
          <w:sz w:val="23"/>
          <w:szCs w:val="23"/>
        </w:rPr>
        <w:t>9</w:t>
      </w:r>
      <w:r w:rsidR="00424EA8" w:rsidRPr="00404D70">
        <w:rPr>
          <w:sz w:val="23"/>
          <w:szCs w:val="23"/>
        </w:rPr>
        <w:t xml:space="preserve"> г., а в части взаиморасчетов до полного исполнения Сторонами своих обязательств</w:t>
      </w:r>
      <w:r w:rsidRPr="00404D70">
        <w:rPr>
          <w:sz w:val="23"/>
          <w:szCs w:val="23"/>
        </w:rPr>
        <w:t>.</w:t>
      </w:r>
    </w:p>
    <w:p w:rsidR="00424EA8" w:rsidRPr="00404D70" w:rsidRDefault="00C62457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8.2. Договор считается пролонгированным на тех же условиях на следующий календарный год, если ни одна из Сторон Договора не заявила о расторжении Договора за один месяц до окончания срока действия </w:t>
      </w:r>
      <w:r w:rsidR="00895EA5" w:rsidRPr="00404D70">
        <w:rPr>
          <w:sz w:val="23"/>
          <w:szCs w:val="23"/>
        </w:rPr>
        <w:t>Д</w:t>
      </w:r>
      <w:r w:rsidRPr="00404D70">
        <w:rPr>
          <w:sz w:val="23"/>
          <w:szCs w:val="23"/>
        </w:rPr>
        <w:t>оговора.</w:t>
      </w:r>
      <w:r w:rsidR="004765F5" w:rsidRPr="00404D70">
        <w:rPr>
          <w:sz w:val="23"/>
          <w:szCs w:val="23"/>
        </w:rPr>
        <w:t xml:space="preserve"> Количество пролонгаций не ограничено.</w:t>
      </w:r>
    </w:p>
    <w:p w:rsidR="0085277C" w:rsidRPr="00404D70" w:rsidRDefault="0085277C" w:rsidP="0085277C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8</w:t>
      </w:r>
      <w:r w:rsidR="00C62457" w:rsidRPr="00404D70">
        <w:rPr>
          <w:sz w:val="23"/>
          <w:szCs w:val="23"/>
        </w:rPr>
        <w:t>.3</w:t>
      </w:r>
      <w:r w:rsidRPr="00404D70">
        <w:rPr>
          <w:sz w:val="23"/>
          <w:szCs w:val="23"/>
        </w:rPr>
        <w:t>. В случае прекращения действия настоящего Договора по любым основаниям, все отношения, связанные с услугами, оказание которых было начато Исполнителем в интересах Заказчика в течение срока действия настоящего Договора, продолжают регулироваться условиями настоящего Договора до их прекращения в соответствии с положениями настоящего Договора.</w:t>
      </w:r>
    </w:p>
    <w:p w:rsidR="00895EA5" w:rsidRPr="00404D70" w:rsidRDefault="00895EA5" w:rsidP="0085277C">
      <w:pPr>
        <w:jc w:val="both"/>
        <w:rPr>
          <w:sz w:val="23"/>
          <w:szCs w:val="23"/>
        </w:rPr>
      </w:pPr>
    </w:p>
    <w:p w:rsidR="00B34CD4" w:rsidRPr="00404D70" w:rsidRDefault="00475E48" w:rsidP="00475E48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 xml:space="preserve">9. </w:t>
      </w:r>
      <w:r w:rsidR="00B34CD4" w:rsidRPr="00404D70">
        <w:rPr>
          <w:b/>
          <w:sz w:val="23"/>
          <w:szCs w:val="23"/>
        </w:rPr>
        <w:t>КОНФИДЕНЦИАЛЬНОСТЬ</w:t>
      </w:r>
    </w:p>
    <w:p w:rsidR="00B34CD4" w:rsidRPr="00404D70" w:rsidRDefault="00A36FCF" w:rsidP="00475E4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9.1. Деловая информация или другие коммерческие данные, полученные в процессе исполнения настоящего Договора, являются конфиденциальными и не подлежат разглашению, как в период действия Договора, так и на протяжении 3 (тре</w:t>
      </w:r>
      <w:r w:rsidR="00475E48" w:rsidRPr="00404D70">
        <w:rPr>
          <w:sz w:val="23"/>
          <w:szCs w:val="23"/>
        </w:rPr>
        <w:t>х) лет после его прекращения.</w:t>
      </w:r>
    </w:p>
    <w:p w:rsidR="00B34CD4" w:rsidRPr="00404D70" w:rsidRDefault="00E4004E" w:rsidP="00475E4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 xml:space="preserve">9.2. </w:t>
      </w:r>
      <w:r w:rsidR="00B34CD4" w:rsidRPr="00404D70">
        <w:rPr>
          <w:sz w:val="23"/>
          <w:szCs w:val="23"/>
        </w:rPr>
        <w:t>Стороны обязуются предпринять необходимые меры для защиты конфиденциальной информации и не разглашать ее третьим лицам без предварительного письменного согласия другой Стороны. Установленное настоящим пунктом ограничение на передачу конфиденциальной информации не применяется к случаям ее передачи лицам, оказывающим Заказчику на договорной основе услуги по ведению бухгалтерского и налогового учета, а также к случаям раскрытия информации ее обладателем.</w:t>
      </w:r>
    </w:p>
    <w:p w:rsidR="00B34CD4" w:rsidRPr="00404D70" w:rsidRDefault="00E4004E" w:rsidP="00475E4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9.</w:t>
      </w:r>
      <w:r w:rsidR="00475E48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 xml:space="preserve">. </w:t>
      </w:r>
      <w:r w:rsidR="00B34CD4" w:rsidRPr="00404D70">
        <w:rPr>
          <w:sz w:val="23"/>
          <w:szCs w:val="23"/>
        </w:rPr>
        <w:t>Предусмотренные Договором обязательства Сторон относительно конфиденциальности и неразглашения информации не будут распространяться на общедоступную информацию.</w:t>
      </w:r>
    </w:p>
    <w:p w:rsidR="00EC26A5" w:rsidRPr="00404D70" w:rsidRDefault="00E4004E" w:rsidP="00EC26A5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9.</w:t>
      </w:r>
      <w:r w:rsidR="00475E48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 xml:space="preserve">. </w:t>
      </w:r>
      <w:r w:rsidR="00EC26A5" w:rsidRPr="00404D70">
        <w:rPr>
          <w:sz w:val="23"/>
          <w:szCs w:val="23"/>
        </w:rPr>
        <w:t>Если одна из Сторон допустит разглашение конфиденциальной информации, она обязуется возместить другой Стороне причиненные убытки.</w:t>
      </w:r>
    </w:p>
    <w:p w:rsidR="00B34CD4" w:rsidRPr="00404D70" w:rsidRDefault="00E4004E" w:rsidP="00475E48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9.</w:t>
      </w:r>
      <w:r w:rsidR="00475E48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 xml:space="preserve">. </w:t>
      </w:r>
      <w:r w:rsidR="00B34CD4" w:rsidRPr="00404D70">
        <w:rPr>
          <w:sz w:val="23"/>
          <w:szCs w:val="23"/>
        </w:rPr>
        <w:t>Конфиденциальная информация, полученная одной из Сторон, может быть передана государственным органам по основаниям и в порядке, установленным действующим законодательством</w:t>
      </w:r>
      <w:r w:rsidR="00475E48" w:rsidRPr="00404D70">
        <w:rPr>
          <w:sz w:val="23"/>
          <w:szCs w:val="23"/>
        </w:rPr>
        <w:t xml:space="preserve"> Российской Федерации</w:t>
      </w:r>
      <w:r w:rsidR="00B34CD4" w:rsidRPr="00404D70">
        <w:rPr>
          <w:sz w:val="23"/>
          <w:szCs w:val="23"/>
        </w:rPr>
        <w:t>, с незамедлительным уведомлением об этом другой Стороны.</w:t>
      </w:r>
    </w:p>
    <w:p w:rsidR="00B34CD4" w:rsidRPr="00404D70" w:rsidRDefault="00B34CD4" w:rsidP="00475E48">
      <w:pPr>
        <w:jc w:val="both"/>
        <w:rPr>
          <w:sz w:val="23"/>
          <w:szCs w:val="23"/>
        </w:rPr>
      </w:pPr>
    </w:p>
    <w:p w:rsidR="00CA7F4F" w:rsidRPr="00404D70" w:rsidRDefault="00475E48" w:rsidP="00303466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10</w:t>
      </w:r>
      <w:r w:rsidR="00CA7F4F" w:rsidRPr="00404D70">
        <w:rPr>
          <w:b/>
          <w:sz w:val="23"/>
          <w:szCs w:val="23"/>
        </w:rPr>
        <w:t>. ПРОЧИЕ УСЛОВИЯ</w:t>
      </w:r>
    </w:p>
    <w:p w:rsidR="00E122DF" w:rsidRPr="00404D70" w:rsidRDefault="00475E48" w:rsidP="00E122DF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10</w:t>
      </w:r>
      <w:r w:rsidR="00E122DF" w:rsidRPr="00404D70">
        <w:rPr>
          <w:sz w:val="23"/>
          <w:szCs w:val="23"/>
        </w:rPr>
        <w:t>.1. Стороны признают, что факсимильные и/или электронные копии подписанных договоров, дополнений и приложений к ним, дополнительных соглашений,</w:t>
      </w:r>
      <w:r w:rsidR="007B1DD6" w:rsidRPr="00404D70">
        <w:rPr>
          <w:sz w:val="23"/>
          <w:szCs w:val="23"/>
        </w:rPr>
        <w:t xml:space="preserve"> </w:t>
      </w:r>
      <w:bookmarkStart w:id="15" w:name="_Hlk1576342"/>
      <w:r w:rsidR="007B1DD6" w:rsidRPr="00404D70">
        <w:rPr>
          <w:sz w:val="23"/>
          <w:szCs w:val="23"/>
        </w:rPr>
        <w:t>Заявок</w:t>
      </w:r>
      <w:bookmarkEnd w:id="15"/>
      <w:r w:rsidR="007B1DD6" w:rsidRPr="00404D70">
        <w:rPr>
          <w:sz w:val="23"/>
          <w:szCs w:val="23"/>
        </w:rPr>
        <w:t>,</w:t>
      </w:r>
      <w:r w:rsidR="00E122DF" w:rsidRPr="00404D70">
        <w:rPr>
          <w:sz w:val="23"/>
          <w:szCs w:val="23"/>
        </w:rPr>
        <w:t xml:space="preserve"> </w:t>
      </w:r>
      <w:r w:rsidR="004B3F68" w:rsidRPr="00404D70">
        <w:rPr>
          <w:sz w:val="23"/>
          <w:szCs w:val="23"/>
        </w:rPr>
        <w:t>актов приема-сдачи выполненных (оказанных) услуг</w:t>
      </w:r>
      <w:r w:rsidR="00E122DF" w:rsidRPr="00404D70">
        <w:rPr>
          <w:sz w:val="23"/>
          <w:szCs w:val="23"/>
        </w:rPr>
        <w:t xml:space="preserve">, </w:t>
      </w:r>
      <w:r w:rsidR="00E122DF" w:rsidRPr="00404D70">
        <w:rPr>
          <w:sz w:val="23"/>
          <w:szCs w:val="23"/>
          <w:lang w:bidi="ru-RU"/>
        </w:rPr>
        <w:t>протоколов,</w:t>
      </w:r>
      <w:r w:rsidR="00E122DF" w:rsidRPr="00404D70">
        <w:rPr>
          <w:sz w:val="23"/>
          <w:szCs w:val="23"/>
        </w:rPr>
        <w:t xml:space="preserve"> счетов, счетов-фактур, универсальных передаточных документов, первичных бухгалтерских документов и других документов, формируемых в процессе </w:t>
      </w:r>
      <w:r w:rsidR="00E122DF" w:rsidRPr="00404D70">
        <w:rPr>
          <w:sz w:val="23"/>
          <w:szCs w:val="23"/>
          <w:lang w:bidi="ru-RU"/>
        </w:rPr>
        <w:t>работ по данному договору</w:t>
      </w:r>
      <w:r w:rsidR="00E122DF" w:rsidRPr="00404D70">
        <w:rPr>
          <w:sz w:val="23"/>
          <w:szCs w:val="23"/>
        </w:rPr>
        <w:t xml:space="preserve"> имеют юридическую силу оригиналов.</w:t>
      </w:r>
    </w:p>
    <w:p w:rsidR="00E122DF" w:rsidRPr="00404D70" w:rsidRDefault="00475E48" w:rsidP="00E122DF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10</w:t>
      </w:r>
      <w:r w:rsidR="00E122DF" w:rsidRPr="00404D70">
        <w:rPr>
          <w:sz w:val="23"/>
          <w:szCs w:val="23"/>
        </w:rPr>
        <w:t xml:space="preserve">.2. </w:t>
      </w:r>
      <w:r w:rsidR="00E122DF" w:rsidRPr="00404D70">
        <w:rPr>
          <w:sz w:val="23"/>
          <w:szCs w:val="23"/>
          <w:lang w:bidi="ru-RU"/>
        </w:rPr>
        <w:t>Оригиналы и переданные посредством факсимильной или электронной связи копии документов должны быть идентичны. В случае отличия копий документов от направленных оригиналов документов, все связанные с таким расхождением риски несет Сторона, предоставившая соответствующие документы.</w:t>
      </w:r>
    </w:p>
    <w:p w:rsidR="00E122DF" w:rsidRPr="00404D70" w:rsidRDefault="00475E48" w:rsidP="00E122DF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10</w:t>
      </w:r>
      <w:r w:rsidR="00E122DF" w:rsidRPr="00404D70">
        <w:rPr>
          <w:sz w:val="23"/>
          <w:szCs w:val="23"/>
        </w:rPr>
        <w:t xml:space="preserve">.3. Все документы, указанные в п. </w:t>
      </w:r>
      <w:r w:rsidRPr="00404D70">
        <w:rPr>
          <w:sz w:val="23"/>
          <w:szCs w:val="23"/>
        </w:rPr>
        <w:t>10</w:t>
      </w:r>
      <w:r w:rsidR="00E122DF" w:rsidRPr="00404D70">
        <w:rPr>
          <w:sz w:val="23"/>
          <w:szCs w:val="23"/>
        </w:rPr>
        <w:t xml:space="preserve">.1. представляются в электронном виде на следующие адреса электронной почты Заказчика: </w:t>
      </w:r>
      <w:r w:rsidR="003E2FA0" w:rsidRPr="00404D70">
        <w:rPr>
          <w:sz w:val="23"/>
          <w:szCs w:val="23"/>
        </w:rPr>
        <w:t>___________</w:t>
      </w:r>
      <w:r w:rsidR="00E122DF" w:rsidRPr="00404D70">
        <w:rPr>
          <w:sz w:val="23"/>
          <w:szCs w:val="23"/>
        </w:rPr>
        <w:t xml:space="preserve"> и Исполнителя: </w:t>
      </w:r>
      <w:hyperlink r:id="rId6" w:history="1">
        <w:r w:rsidR="0012534C" w:rsidRPr="00404D70">
          <w:t>info@gkkontrakt.ru</w:t>
        </w:r>
      </w:hyperlink>
      <w:r w:rsidR="00E45B3F" w:rsidRPr="00404D70">
        <w:rPr>
          <w:sz w:val="23"/>
          <w:szCs w:val="23"/>
        </w:rPr>
        <w:t>.</w:t>
      </w:r>
    </w:p>
    <w:p w:rsidR="00E122DF" w:rsidRPr="00404D70" w:rsidRDefault="00E122DF" w:rsidP="00E122DF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Факсимильные и/или электронные копии подписанных документов действительны до получения их оригиналов.</w:t>
      </w:r>
    </w:p>
    <w:p w:rsidR="00E122DF" w:rsidRPr="00404D70" w:rsidRDefault="00475E48" w:rsidP="00E122DF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10</w:t>
      </w:r>
      <w:r w:rsidR="00E122DF" w:rsidRPr="00404D70">
        <w:rPr>
          <w:sz w:val="23"/>
          <w:szCs w:val="23"/>
        </w:rPr>
        <w:t>.4. Оригиналы предоставляются в течение 14 (четырнадцати) календарных дней с момента их подписания или получения Стороной.</w:t>
      </w:r>
    </w:p>
    <w:p w:rsidR="00E122DF" w:rsidRPr="00404D70" w:rsidRDefault="00E122DF" w:rsidP="00F53B51">
      <w:pPr>
        <w:jc w:val="both"/>
        <w:rPr>
          <w:sz w:val="23"/>
          <w:szCs w:val="23"/>
        </w:rPr>
      </w:pPr>
    </w:p>
    <w:p w:rsidR="0085277C" w:rsidRPr="00404D70" w:rsidRDefault="00212C3F" w:rsidP="00303466">
      <w:pPr>
        <w:ind w:firstLine="0"/>
        <w:jc w:val="center"/>
        <w:rPr>
          <w:b/>
          <w:sz w:val="23"/>
          <w:szCs w:val="23"/>
        </w:rPr>
      </w:pPr>
      <w:bookmarkStart w:id="16" w:name="_Hlk4504989"/>
      <w:r w:rsidRPr="00404D70">
        <w:rPr>
          <w:b/>
          <w:sz w:val="23"/>
          <w:szCs w:val="23"/>
        </w:rPr>
        <w:t>1</w:t>
      </w:r>
      <w:r w:rsidR="00475E48" w:rsidRPr="00404D70">
        <w:rPr>
          <w:b/>
          <w:sz w:val="23"/>
          <w:szCs w:val="23"/>
        </w:rPr>
        <w:t>1</w:t>
      </w:r>
      <w:r w:rsidR="0085277C" w:rsidRPr="00404D70">
        <w:rPr>
          <w:b/>
          <w:sz w:val="23"/>
          <w:szCs w:val="23"/>
        </w:rPr>
        <w:t>. ЗАКЛЮЧИТЕЛЬНЫЕ ПОЛОЖЕНИЯ</w:t>
      </w:r>
    </w:p>
    <w:bookmarkEnd w:id="16"/>
    <w:p w:rsidR="00C47541" w:rsidRPr="00404D70" w:rsidRDefault="00C47541" w:rsidP="00C47541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11.</w:t>
      </w:r>
      <w:r w:rsidR="00844F02" w:rsidRPr="00404D70">
        <w:rPr>
          <w:sz w:val="23"/>
          <w:szCs w:val="23"/>
        </w:rPr>
        <w:t>1</w:t>
      </w:r>
      <w:r w:rsidRPr="00404D70">
        <w:rPr>
          <w:sz w:val="23"/>
          <w:szCs w:val="23"/>
        </w:rPr>
        <w:t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Республики Башкортостан.</w:t>
      </w:r>
    </w:p>
    <w:p w:rsidR="00C47541" w:rsidRPr="00404D70" w:rsidRDefault="00C47541" w:rsidP="00C47541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11.</w:t>
      </w:r>
      <w:r w:rsidR="00844F02" w:rsidRPr="00404D70">
        <w:rPr>
          <w:sz w:val="23"/>
          <w:szCs w:val="23"/>
        </w:rPr>
        <w:t>2</w:t>
      </w:r>
      <w:r w:rsidRPr="00404D70">
        <w:rPr>
          <w:sz w:val="23"/>
          <w:szCs w:val="23"/>
        </w:rPr>
        <w:t>. Досудебный претензионный порядок урегулирования споров для Сторон обязателен. Ответ на предъявленную претензию должен быть направлен не позднее 15 (пятнадцати) календарных дней с момента ее получения.</w:t>
      </w:r>
    </w:p>
    <w:p w:rsidR="00C47541" w:rsidRPr="00404D70" w:rsidRDefault="00C47541" w:rsidP="00C47541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lastRenderedPageBreak/>
        <w:t>11.</w:t>
      </w:r>
      <w:bookmarkStart w:id="17" w:name="_Hlk1563989"/>
      <w:r w:rsidR="00844F02" w:rsidRPr="00404D70">
        <w:rPr>
          <w:sz w:val="23"/>
          <w:szCs w:val="23"/>
        </w:rPr>
        <w:t>3</w:t>
      </w:r>
      <w:r w:rsidRPr="00404D70">
        <w:rPr>
          <w:sz w:val="23"/>
          <w:szCs w:val="23"/>
        </w:rPr>
        <w:t>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по адресу: www.gkkontrakt.ru на дату заключения настоящего Договора</w:t>
      </w:r>
      <w:bookmarkEnd w:id="17"/>
      <w:r w:rsidRPr="00404D70">
        <w:rPr>
          <w:sz w:val="23"/>
          <w:szCs w:val="23"/>
        </w:rPr>
        <w:t>.</w:t>
      </w:r>
    </w:p>
    <w:p w:rsidR="00C47541" w:rsidRPr="00404D70" w:rsidRDefault="00C47541" w:rsidP="00C47541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11.</w:t>
      </w:r>
      <w:r w:rsidR="00844F02" w:rsidRPr="00404D70">
        <w:rPr>
          <w:sz w:val="23"/>
          <w:szCs w:val="23"/>
        </w:rPr>
        <w:t>4</w:t>
      </w:r>
      <w:r w:rsidRPr="00404D70">
        <w:rPr>
          <w:sz w:val="23"/>
          <w:szCs w:val="23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Обучающихся в образовательную организацию до даты издания приказа об окончании обучения, переводе или отчислении Обучающегося.</w:t>
      </w:r>
    </w:p>
    <w:p w:rsidR="00C47541" w:rsidRPr="00404D70" w:rsidRDefault="00C47541" w:rsidP="00C47541">
      <w:pPr>
        <w:jc w:val="both"/>
        <w:rPr>
          <w:sz w:val="23"/>
          <w:szCs w:val="23"/>
        </w:rPr>
      </w:pPr>
      <w:r w:rsidRPr="00404D70">
        <w:rPr>
          <w:sz w:val="23"/>
          <w:szCs w:val="23"/>
        </w:rPr>
        <w:t>11.</w:t>
      </w:r>
      <w:r w:rsidR="00844F02" w:rsidRPr="00404D70">
        <w:rPr>
          <w:sz w:val="23"/>
          <w:szCs w:val="23"/>
        </w:rPr>
        <w:t>5</w:t>
      </w:r>
      <w:r w:rsidRPr="00404D70">
        <w:rPr>
          <w:sz w:val="23"/>
          <w:szCs w:val="23"/>
        </w:rPr>
        <w:t>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F25BDB" w:rsidRPr="00404D70" w:rsidRDefault="00F25BDB" w:rsidP="0085277C">
      <w:pPr>
        <w:jc w:val="both"/>
        <w:rPr>
          <w:sz w:val="23"/>
          <w:szCs w:val="23"/>
        </w:rPr>
      </w:pPr>
    </w:p>
    <w:p w:rsidR="0012534C" w:rsidRPr="00404D70" w:rsidRDefault="0012534C" w:rsidP="0012534C">
      <w:pPr>
        <w:ind w:firstLine="0"/>
        <w:jc w:val="center"/>
        <w:rPr>
          <w:b/>
          <w:sz w:val="23"/>
          <w:szCs w:val="23"/>
        </w:rPr>
      </w:pPr>
      <w:r w:rsidRPr="00404D70">
        <w:rPr>
          <w:b/>
          <w:sz w:val="23"/>
          <w:szCs w:val="23"/>
        </w:rPr>
        <w:t>12. АДРЕСА И РЕКВИЗИТЫ СТОРОН</w:t>
      </w:r>
    </w:p>
    <w:p w:rsidR="0012534C" w:rsidRPr="00404D70" w:rsidRDefault="0012534C" w:rsidP="0012534C">
      <w:pPr>
        <w:ind w:firstLine="0"/>
        <w:jc w:val="center"/>
        <w:rPr>
          <w:b/>
          <w:sz w:val="23"/>
          <w:szCs w:val="23"/>
        </w:rPr>
      </w:pPr>
    </w:p>
    <w:tbl>
      <w:tblPr>
        <w:tblW w:w="4926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248"/>
        <w:gridCol w:w="5019"/>
      </w:tblGrid>
      <w:tr w:rsidR="0012534C" w:rsidRPr="00404D70" w:rsidTr="00ED4038">
        <w:trPr>
          <w:trHeight w:val="340"/>
        </w:trPr>
        <w:tc>
          <w:tcPr>
            <w:tcW w:w="5139" w:type="dxa"/>
            <w:vMerge w:val="restart"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>Исполнитель:</w:t>
            </w:r>
          </w:p>
          <w:p w:rsidR="0012534C" w:rsidRPr="00404D70" w:rsidRDefault="0012534C" w:rsidP="00ED4038">
            <w:pPr>
              <w:ind w:firstLine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04D70">
              <w:rPr>
                <w:b/>
                <w:bCs/>
                <w:color w:val="000000"/>
                <w:sz w:val="23"/>
                <w:szCs w:val="23"/>
              </w:rPr>
              <w:t>ООО Группа Компаний «КОНТРАКТ»</w:t>
            </w: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  <w:lang w:eastAsia="en-US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 xml:space="preserve">Юр. адрес: 450015, Республика Башкортостан, г. Уфа, ул. </w:t>
            </w:r>
            <w:proofErr w:type="spellStart"/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Запотоцкого</w:t>
            </w:r>
            <w:proofErr w:type="spellEnd"/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, д. 59/1</w:t>
            </w:r>
          </w:p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  <w:lang w:eastAsia="en-US"/>
              </w:rPr>
            </w:pPr>
            <w:r w:rsidRPr="00404D70">
              <w:rPr>
                <w:bCs/>
                <w:color w:val="000000"/>
                <w:sz w:val="23"/>
                <w:szCs w:val="23"/>
              </w:rPr>
              <w:t xml:space="preserve">Факт. адрес: </w:t>
            </w: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450005, Республика Башкортостан, г. Уфа, ул. Революционная, д. 70/1</w:t>
            </w: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 xml:space="preserve">ИНН / КПП </w:t>
            </w:r>
            <w:r w:rsidRPr="00404D70">
              <w:rPr>
                <w:rFonts w:eastAsia="Lucida Sans Unicode"/>
                <w:kern w:val="2"/>
                <w:sz w:val="23"/>
                <w:szCs w:val="23"/>
              </w:rPr>
              <w:t xml:space="preserve">0278932616 </w:t>
            </w:r>
            <w:r w:rsidRPr="00404D70">
              <w:rPr>
                <w:sz w:val="23"/>
                <w:szCs w:val="23"/>
              </w:rPr>
              <w:t>/ 027801001</w:t>
            </w:r>
          </w:p>
          <w:p w:rsidR="0012534C" w:rsidRPr="00404D70" w:rsidRDefault="0012534C" w:rsidP="00ED4038">
            <w:pPr>
              <w:ind w:firstLine="0"/>
              <w:rPr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404D70">
              <w:rPr>
                <w:sz w:val="23"/>
                <w:szCs w:val="23"/>
              </w:rPr>
              <w:t xml:space="preserve">р/с </w:t>
            </w:r>
            <w:r w:rsidRPr="00404D70">
              <w:rPr>
                <w:bCs/>
                <w:color w:val="000000"/>
                <w:sz w:val="23"/>
                <w:szCs w:val="23"/>
                <w:shd w:val="clear" w:color="auto" w:fill="FFFFFF"/>
              </w:rPr>
              <w:t>40702810929300004322</w:t>
            </w: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404D70">
              <w:rPr>
                <w:color w:val="000000"/>
                <w:sz w:val="23"/>
                <w:szCs w:val="23"/>
                <w:shd w:val="clear" w:color="auto" w:fill="FFFFFF"/>
              </w:rPr>
              <w:t>в Филиал "Нижегородский"</w:t>
            </w: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  <w:shd w:val="clear" w:color="auto" w:fill="FFFFFF"/>
              </w:rPr>
              <w:t>АО "АЛЬФА-БАНК"</w:t>
            </w: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 xml:space="preserve">к/с </w:t>
            </w:r>
            <w:r w:rsidRPr="00404D70">
              <w:rPr>
                <w:color w:val="000000"/>
                <w:sz w:val="23"/>
                <w:szCs w:val="23"/>
                <w:shd w:val="clear" w:color="auto" w:fill="FFFFFF"/>
              </w:rPr>
              <w:t>30101810200000000824</w:t>
            </w: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404D70">
              <w:rPr>
                <w:sz w:val="23"/>
                <w:szCs w:val="23"/>
              </w:rPr>
              <w:t xml:space="preserve">БИК </w:t>
            </w:r>
            <w:r w:rsidRPr="00404D70">
              <w:rPr>
                <w:color w:val="000000"/>
                <w:sz w:val="23"/>
                <w:szCs w:val="23"/>
                <w:shd w:val="clear" w:color="auto" w:fill="FFFFFF"/>
              </w:rPr>
              <w:t>042202824</w:t>
            </w: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404D70">
              <w:rPr>
                <w:color w:val="000000"/>
                <w:sz w:val="23"/>
                <w:szCs w:val="23"/>
                <w:shd w:val="clear" w:color="auto" w:fill="FFFFFF"/>
              </w:rPr>
              <w:t>Тел.  (347) 287-28-87</w:t>
            </w: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 xml:space="preserve">эл. адрес: </w:t>
            </w:r>
            <w:r w:rsidRPr="00404D70">
              <w:rPr>
                <w:sz w:val="23"/>
                <w:szCs w:val="23"/>
                <w:lang w:val="en-US"/>
              </w:rPr>
              <w:t>info</w:t>
            </w:r>
            <w:r w:rsidRPr="00404D70">
              <w:rPr>
                <w:sz w:val="23"/>
                <w:szCs w:val="23"/>
              </w:rPr>
              <w:t>@</w:t>
            </w:r>
            <w:proofErr w:type="spellStart"/>
            <w:r w:rsidRPr="00404D70">
              <w:rPr>
                <w:sz w:val="23"/>
                <w:szCs w:val="23"/>
                <w:lang w:val="en-US"/>
              </w:rPr>
              <w:t>gkkontrakt</w:t>
            </w:r>
            <w:proofErr w:type="spellEnd"/>
            <w:r w:rsidRPr="00404D70">
              <w:rPr>
                <w:sz w:val="23"/>
                <w:szCs w:val="23"/>
              </w:rPr>
              <w:t>.</w:t>
            </w:r>
            <w:proofErr w:type="spellStart"/>
            <w:r w:rsidRPr="00404D70">
              <w:rPr>
                <w:sz w:val="23"/>
                <w:szCs w:val="23"/>
                <w:lang w:val="en-US"/>
              </w:rPr>
              <w:t>ru</w:t>
            </w:r>
            <w:proofErr w:type="spellEnd"/>
          </w:p>
        </w:tc>
        <w:tc>
          <w:tcPr>
            <w:tcW w:w="4915" w:type="dxa"/>
          </w:tcPr>
          <w:p w:rsidR="0012534C" w:rsidRPr="00404D70" w:rsidRDefault="0012534C" w:rsidP="00ED4038">
            <w:pPr>
              <w:ind w:left="315" w:firstLine="0"/>
              <w:jc w:val="center"/>
              <w:rPr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>Заказчик:</w:t>
            </w:r>
          </w:p>
          <w:p w:rsidR="0012534C" w:rsidRPr="00404D70" w:rsidRDefault="0012534C" w:rsidP="00ED4038">
            <w:pPr>
              <w:ind w:left="315" w:firstLine="0"/>
              <w:jc w:val="center"/>
              <w:rPr>
                <w:bCs/>
                <w:sz w:val="23"/>
                <w:szCs w:val="23"/>
              </w:rPr>
            </w:pPr>
            <w:r w:rsidRPr="00404D70">
              <w:rPr>
                <w:b/>
                <w:bCs/>
                <w:sz w:val="23"/>
                <w:szCs w:val="23"/>
              </w:rPr>
              <w:t>______________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  <w:lang w:eastAsia="en-US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Юр. адрес: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  <w:lang w:eastAsia="en-US"/>
              </w:rPr>
            </w:pPr>
            <w:r w:rsidRPr="00404D70">
              <w:rPr>
                <w:rFonts w:eastAsia="Lucida Sans Unicode"/>
                <w:bCs/>
                <w:kern w:val="2"/>
                <w:sz w:val="23"/>
                <w:szCs w:val="23"/>
                <w:lang w:eastAsia="en-US"/>
              </w:rPr>
              <w:t>Факт. адрес: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left="27" w:firstLine="0"/>
              <w:rPr>
                <w:sz w:val="23"/>
                <w:szCs w:val="23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ИНН/КПП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rFonts w:eastAsia="Lucida Sans Unicode"/>
                <w:bCs/>
                <w:kern w:val="2"/>
                <w:sz w:val="23"/>
                <w:szCs w:val="23"/>
                <w:lang w:eastAsia="en-US"/>
              </w:rPr>
              <w:t>р/с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>в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к/с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БИК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rFonts w:eastAsia="Lucida Sans Unicode"/>
                <w:kern w:val="2"/>
                <w:sz w:val="23"/>
                <w:szCs w:val="23"/>
                <w:lang w:eastAsia="en-US"/>
              </w:rPr>
              <w:t>Тел.:</w:t>
            </w:r>
            <w:r w:rsidRPr="00404D70">
              <w:rPr>
                <w:rFonts w:eastAsia="Lucida Sans Unicode"/>
                <w:b/>
                <w:color w:val="FF0000"/>
                <w:kern w:val="2"/>
                <w:sz w:val="23"/>
                <w:szCs w:val="23"/>
                <w:lang w:eastAsia="en-US"/>
              </w:rPr>
              <w:t xml:space="preserve"> ОБЯЗАТЕЛЬНО !!!</w:t>
            </w:r>
          </w:p>
        </w:tc>
      </w:tr>
      <w:tr w:rsidR="0012534C" w:rsidRPr="00404D70" w:rsidTr="00ED4038">
        <w:trPr>
          <w:trHeight w:val="336"/>
        </w:trPr>
        <w:tc>
          <w:tcPr>
            <w:tcW w:w="5139" w:type="dxa"/>
            <w:vMerge/>
          </w:tcPr>
          <w:p w:rsidR="0012534C" w:rsidRPr="00404D70" w:rsidRDefault="0012534C" w:rsidP="00ED4038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4915" w:type="dxa"/>
          </w:tcPr>
          <w:p w:rsidR="0012534C" w:rsidRPr="00404D70" w:rsidRDefault="0012534C" w:rsidP="00ED4038">
            <w:pPr>
              <w:ind w:firstLine="0"/>
              <w:rPr>
                <w:rFonts w:eastAsia="Lucida Sans Unicode"/>
                <w:kern w:val="2"/>
                <w:sz w:val="23"/>
                <w:szCs w:val="23"/>
              </w:rPr>
            </w:pPr>
            <w:r w:rsidRPr="00404D70">
              <w:rPr>
                <w:sz w:val="23"/>
                <w:szCs w:val="23"/>
              </w:rPr>
              <w:t>эл. адрес:</w:t>
            </w:r>
          </w:p>
        </w:tc>
      </w:tr>
      <w:tr w:rsidR="0012534C" w:rsidRPr="008739E2" w:rsidTr="00ED4038">
        <w:trPr>
          <w:trHeight w:val="4632"/>
        </w:trPr>
        <w:tc>
          <w:tcPr>
            <w:tcW w:w="5139" w:type="dxa"/>
          </w:tcPr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Генеральный директор</w:t>
            </w: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___________________  Э.Р. Хабибов</w:t>
            </w:r>
          </w:p>
          <w:p w:rsidR="0012534C" w:rsidRPr="00404D70" w:rsidRDefault="0012534C" w:rsidP="00ED4038">
            <w:pPr>
              <w:ind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firstLine="0"/>
              <w:rPr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</w:t>
            </w:r>
            <w:proofErr w:type="spellStart"/>
            <w:r w:rsidRPr="00404D70">
              <w:rPr>
                <w:sz w:val="23"/>
                <w:szCs w:val="23"/>
              </w:rPr>
              <w:t>м.п</w:t>
            </w:r>
            <w:proofErr w:type="spellEnd"/>
            <w:r w:rsidRPr="00404D70">
              <w:rPr>
                <w:sz w:val="23"/>
                <w:szCs w:val="23"/>
              </w:rPr>
              <w:t>.</w:t>
            </w:r>
          </w:p>
        </w:tc>
        <w:tc>
          <w:tcPr>
            <w:tcW w:w="4915" w:type="dxa"/>
          </w:tcPr>
          <w:p w:rsidR="0012534C" w:rsidRPr="00404D70" w:rsidRDefault="0012534C" w:rsidP="00ED4038">
            <w:pPr>
              <w:ind w:left="315"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color w:val="000000"/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</w:t>
            </w:r>
            <w:r w:rsidRPr="00404D70">
              <w:rPr>
                <w:b/>
                <w:sz w:val="23"/>
                <w:szCs w:val="23"/>
              </w:rPr>
              <w:t>______________</w:t>
            </w: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___________________  </w:t>
            </w:r>
            <w:r w:rsidRPr="00404D70">
              <w:rPr>
                <w:b/>
                <w:sz w:val="23"/>
                <w:szCs w:val="23"/>
              </w:rPr>
              <w:t>______________</w:t>
            </w: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</w:t>
            </w:r>
            <w:proofErr w:type="spellStart"/>
            <w:r w:rsidRPr="00404D70">
              <w:rPr>
                <w:sz w:val="23"/>
                <w:szCs w:val="23"/>
              </w:rPr>
              <w:t>м.п</w:t>
            </w:r>
            <w:proofErr w:type="spellEnd"/>
            <w:r w:rsidRPr="00404D70">
              <w:rPr>
                <w:sz w:val="23"/>
                <w:szCs w:val="23"/>
              </w:rPr>
              <w:t>.</w:t>
            </w:r>
          </w:p>
          <w:p w:rsidR="0012534C" w:rsidRPr="00404D70" w:rsidRDefault="0012534C" w:rsidP="00ED4038">
            <w:pPr>
              <w:ind w:left="315"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color w:val="000000"/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>- Ознакомлен(а) с Правилами оказания платных образовательных услуг (Утв. Постановлением Правительства РФ от 15.08.2013 г. № 706)</w:t>
            </w:r>
          </w:p>
          <w:p w:rsidR="0012534C" w:rsidRPr="00404D70" w:rsidRDefault="0012534C" w:rsidP="00ED4038">
            <w:pPr>
              <w:ind w:left="315" w:firstLine="0"/>
              <w:rPr>
                <w:color w:val="000000"/>
                <w:sz w:val="23"/>
                <w:szCs w:val="23"/>
              </w:rPr>
            </w:pPr>
          </w:p>
          <w:p w:rsidR="0012534C" w:rsidRPr="00404D70" w:rsidRDefault="0012534C" w:rsidP="00ED4038">
            <w:pPr>
              <w:ind w:left="315" w:firstLine="0"/>
              <w:rPr>
                <w:sz w:val="23"/>
                <w:szCs w:val="23"/>
              </w:rPr>
            </w:pPr>
          </w:p>
          <w:p w:rsidR="0012534C" w:rsidRPr="008739E2" w:rsidRDefault="0012534C" w:rsidP="00ED4038">
            <w:pPr>
              <w:ind w:left="315" w:firstLine="0"/>
              <w:rPr>
                <w:b/>
                <w:sz w:val="23"/>
                <w:szCs w:val="23"/>
              </w:rPr>
            </w:pPr>
            <w:r w:rsidRPr="00404D70">
              <w:rPr>
                <w:color w:val="000000"/>
                <w:sz w:val="23"/>
                <w:szCs w:val="23"/>
              </w:rPr>
              <w:t xml:space="preserve">        ___________________  </w:t>
            </w:r>
            <w:r w:rsidRPr="00404D70">
              <w:rPr>
                <w:b/>
                <w:sz w:val="23"/>
                <w:szCs w:val="23"/>
              </w:rPr>
              <w:t>______________</w:t>
            </w:r>
          </w:p>
        </w:tc>
      </w:tr>
    </w:tbl>
    <w:p w:rsidR="0012534C" w:rsidRDefault="0012534C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p w:rsidR="00DA2984" w:rsidRDefault="00DA2984" w:rsidP="0012534C">
      <w:pPr>
        <w:jc w:val="right"/>
        <w:rPr>
          <w:sz w:val="23"/>
          <w:szCs w:val="23"/>
        </w:rPr>
      </w:pPr>
    </w:p>
    <w:tbl>
      <w:tblPr>
        <w:tblStyle w:val="TableStyle0"/>
        <w:tblW w:w="122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43"/>
        <w:gridCol w:w="283"/>
        <w:gridCol w:w="143"/>
        <w:gridCol w:w="46"/>
        <w:gridCol w:w="426"/>
        <w:gridCol w:w="832"/>
        <w:gridCol w:w="426"/>
        <w:gridCol w:w="414"/>
        <w:gridCol w:w="426"/>
        <w:gridCol w:w="152"/>
        <w:gridCol w:w="426"/>
        <w:gridCol w:w="414"/>
        <w:gridCol w:w="426"/>
        <w:gridCol w:w="33"/>
        <w:gridCol w:w="426"/>
        <w:gridCol w:w="754"/>
        <w:gridCol w:w="315"/>
        <w:gridCol w:w="111"/>
        <w:gridCol w:w="315"/>
        <w:gridCol w:w="1109"/>
        <w:gridCol w:w="426"/>
        <w:gridCol w:w="519"/>
        <w:gridCol w:w="426"/>
        <w:gridCol w:w="99"/>
        <w:gridCol w:w="426"/>
        <w:gridCol w:w="414"/>
        <w:gridCol w:w="426"/>
        <w:gridCol w:w="538"/>
        <w:gridCol w:w="26"/>
        <w:gridCol w:w="400"/>
        <w:gridCol w:w="26"/>
        <w:gridCol w:w="519"/>
        <w:gridCol w:w="426"/>
      </w:tblGrid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sz w:val="16"/>
                <w:szCs w:val="22"/>
              </w:rPr>
              <w:lastRenderedPageBreak/>
              <w:br w:type="page"/>
            </w: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               </w:t>
            </w:r>
            <w:r w:rsidRPr="00DA2984">
              <w:rPr>
                <w:rFonts w:ascii="Times New Roman" w:hAnsi="Times New Roman"/>
                <w:b/>
              </w:rPr>
              <w:t>Приложение № 1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right"/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к договору № _____ от _______ 2019 г.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 xml:space="preserve">ЗАЯВКА НА </w:t>
            </w:r>
            <w:proofErr w:type="gramStart"/>
            <w:r w:rsidRPr="00DA2984">
              <w:rPr>
                <w:rFonts w:ascii="Times New Roman" w:hAnsi="Times New Roman"/>
                <w:b/>
              </w:rPr>
              <w:t>УСЛУГИ  №</w:t>
            </w:r>
            <w:proofErr w:type="gramEnd"/>
            <w:r w:rsidRPr="00DA2984">
              <w:rPr>
                <w:rFonts w:ascii="Times New Roman" w:hAnsi="Times New Roman"/>
                <w:b/>
              </w:rPr>
              <w:t>______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>СПИСОК СОТРУДНИКОВ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Направляемых на обучение в количестве 0 человек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Вид образования - ____________________, подвид ______________________, наименование образовательной программы: ______________________, начало обучения______________________, окончание обучения______________, форма обучения: _______________, после освоения образовательной программы и успешного прохождения итоговой аттестации выдается итоговый документ установленного образца - _________________.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78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9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ФИО (полностью, в именительном падеже)</w:t>
            </w:r>
          </w:p>
        </w:tc>
        <w:tc>
          <w:tcPr>
            <w:tcW w:w="18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ФИО (полностью, в дательном падеже)</w:t>
            </w:r>
          </w:p>
        </w:tc>
        <w:tc>
          <w:tcPr>
            <w:tcW w:w="149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248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Паспортные данные</w:t>
            </w:r>
          </w:p>
        </w:tc>
        <w:tc>
          <w:tcPr>
            <w:tcW w:w="232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Адрес регистрации, телефон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1"/>
          <w:wAfter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2" w:type="dxa"/>
            <w:gridSpan w:val="31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A2984">
              <w:rPr>
                <w:rFonts w:ascii="Times New Roman" w:hAnsi="Times New Roman"/>
                <w:b/>
                <w:sz w:val="20"/>
                <w:szCs w:val="20"/>
              </w:rPr>
              <w:t>Прилагаемые документы:</w:t>
            </w:r>
          </w:p>
        </w:tc>
      </w:tr>
      <w:tr w:rsidR="00DA2984" w:rsidRPr="00DA2984" w:rsidTr="00DA2984">
        <w:trPr>
          <w:gridAfter w:val="1"/>
          <w:wAfter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2" w:type="dxa"/>
            <w:gridSpan w:val="31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1. Заявка.</w:t>
            </w:r>
          </w:p>
        </w:tc>
      </w:tr>
      <w:tr w:rsidR="00DA2984" w:rsidRPr="00DA2984" w:rsidTr="00DA2984">
        <w:trPr>
          <w:gridAfter w:val="1"/>
          <w:wAfter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2" w:type="dxa"/>
            <w:gridSpan w:val="31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2. Согласие на обработку персональных данных.</w:t>
            </w:r>
          </w:p>
        </w:tc>
      </w:tr>
      <w:tr w:rsidR="00DA2984" w:rsidRPr="00DA2984" w:rsidTr="00DA2984">
        <w:trPr>
          <w:gridAfter w:val="1"/>
          <w:wAfter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2" w:type="dxa"/>
            <w:gridSpan w:val="31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3. Копия(и) паспорта(</w:t>
            </w:r>
            <w:proofErr w:type="spellStart"/>
            <w:r w:rsidRPr="00DA2984">
              <w:rPr>
                <w:rFonts w:ascii="Times New Roman" w:hAnsi="Times New Roman"/>
                <w:sz w:val="20"/>
                <w:szCs w:val="20"/>
              </w:rPr>
              <w:t>ов</w:t>
            </w:r>
            <w:proofErr w:type="spellEnd"/>
            <w:r w:rsidRPr="00DA2984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Стоимость обучения одного Обучающегося составляет _____ (________) рублей 00 копеек.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Стоимость услуг по настоящему Приложению составляет _____ (________) рублей 00 копеек. НДС не облагается (п. 2 ст. 346.11 НК РФ, применение упрощенной системы налогообложения).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Сотрудники/представители Заказчика  подтверждают свое согласие на обработку ООО Группа Компаний «КОНТРАКТ» своих персональных данных, в соответствии с Федеральным законом от 27.07.2006 № 152-ФЗ «О персональных данных»: сбор, систематизацию, накопление, хранение, уточнение (обновление, изменение), использование для целей образовательного процесса (формирование личного дела обучающегося и выдача итогового документа об образовании), в том числе: фамилия, имя, отчество; год, месяц, число и место рождения; паспортные данные; должность; сведения о месте работы; адрес места жительства (по регистрации, фактический); домашний телефон; служебный телефон; мобильный телефон; сведения о форме обучения, программе. Данное согласие действует до достижения целей обработки персональных данных или в течение срока хранения информации.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Ознакомлен(а) с копиями следующих документов: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Уставом, лицензией, правилами внутреннего распорядка для обучающихся, правилами приема обучающихся, с положениями: о порядке перевода, отчисления и восстановления обучающихся; о периодичности и порядке текущего контроля успеваемости, промежуточной и итоговой аттестации обучающихся; о комиссии по урегулированию споров между участниками образовательных отношений, размещенными на официальном сайте Исполнителя в сети «Интернет» по адресу: http://gkkontrakt.ru/dokumenty.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1"/>
          <w:wAfter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7" w:type="dxa"/>
            <w:gridSpan w:val="1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  <w:r w:rsidRPr="00DA2984">
              <w:rPr>
                <w:rFonts w:ascii="Times New Roman" w:hAnsi="Times New Roman"/>
                <w:sz w:val="20"/>
                <w:szCs w:val="20"/>
              </w:rPr>
              <w:t>Ознакомлен(а)________________________</w:t>
            </w:r>
          </w:p>
        </w:tc>
        <w:tc>
          <w:tcPr>
            <w:tcW w:w="7275" w:type="dxa"/>
            <w:gridSpan w:val="18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bookmarkStart w:id="18" w:name="_GoBack"/>
            <w:bookmarkEnd w:id="18"/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1" w:type="dxa"/>
            <w:gridSpan w:val="27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>Подписи сторон: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27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>Исполнитель:</w:t>
            </w:r>
          </w:p>
        </w:tc>
        <w:tc>
          <w:tcPr>
            <w:tcW w:w="5124" w:type="dxa"/>
            <w:gridSpan w:val="12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>Заказчик: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27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  <w:r w:rsidRPr="00DA2984">
              <w:rPr>
                <w:rFonts w:ascii="Times New Roman" w:hAnsi="Times New Roman"/>
                <w:b/>
              </w:rPr>
              <w:t>ООО Группа Компаний «КОНТРАКТ»</w:t>
            </w:r>
          </w:p>
        </w:tc>
        <w:tc>
          <w:tcPr>
            <w:tcW w:w="5124" w:type="dxa"/>
            <w:gridSpan w:val="12"/>
            <w:shd w:val="clear" w:color="FFFFFF" w:fill="auto"/>
            <w:vAlign w:val="bottom"/>
          </w:tcPr>
          <w:p w:rsidR="00DA2984" w:rsidRPr="00DA2984" w:rsidRDefault="00DA2984" w:rsidP="00DA298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27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Генеральный директор</w:t>
            </w:r>
          </w:p>
        </w:tc>
        <w:tc>
          <w:tcPr>
            <w:tcW w:w="5124" w:type="dxa"/>
            <w:gridSpan w:val="1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After w:val="4"/>
          <w:wAfter w:w="1371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27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__________________</w:t>
            </w:r>
            <w:proofErr w:type="gramStart"/>
            <w:r w:rsidRPr="00DA2984">
              <w:rPr>
                <w:rFonts w:ascii="Times New Roman" w:hAnsi="Times New Roman"/>
              </w:rPr>
              <w:t xml:space="preserve">_  </w:t>
            </w:r>
            <w:proofErr w:type="spellStart"/>
            <w:r w:rsidRPr="00DA2984">
              <w:rPr>
                <w:rFonts w:ascii="Times New Roman" w:hAnsi="Times New Roman"/>
              </w:rPr>
              <w:t>Э.Р.Хабибов</w:t>
            </w:r>
            <w:proofErr w:type="spellEnd"/>
            <w:proofErr w:type="gramEnd"/>
          </w:p>
        </w:tc>
        <w:tc>
          <w:tcPr>
            <w:tcW w:w="5124" w:type="dxa"/>
            <w:gridSpan w:val="1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 xml:space="preserve">_____________________ </w:t>
            </w: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Before w:val="2"/>
          <w:gridAfter w:val="2"/>
          <w:wBefore w:w="426" w:type="dxa"/>
          <w:wAfter w:w="945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25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78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180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153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gridSpan w:val="2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gridSpan w:val="3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2984" w:rsidRPr="00DA2984" w:rsidTr="00DA2984">
        <w:trPr>
          <w:gridBefore w:val="2"/>
          <w:wBefore w:w="426" w:type="dxa"/>
          <w:trHeight w:val="60"/>
        </w:trPr>
        <w:tc>
          <w:tcPr>
            <w:tcW w:w="143" w:type="dxa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27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М.П.</w:t>
            </w:r>
          </w:p>
        </w:tc>
        <w:tc>
          <w:tcPr>
            <w:tcW w:w="6095" w:type="dxa"/>
            <w:gridSpan w:val="15"/>
            <w:shd w:val="clear" w:color="FFFFFF" w:fill="auto"/>
            <w:vAlign w:val="bottom"/>
          </w:tcPr>
          <w:p w:rsidR="00DA2984" w:rsidRPr="00DA2984" w:rsidRDefault="00DA2984" w:rsidP="00DA2984">
            <w:pPr>
              <w:rPr>
                <w:rFonts w:ascii="Times New Roman" w:hAnsi="Times New Roman"/>
              </w:rPr>
            </w:pPr>
            <w:r w:rsidRPr="00DA2984">
              <w:rPr>
                <w:rFonts w:ascii="Times New Roman" w:hAnsi="Times New Roman"/>
              </w:rPr>
              <w:t>М.П.</w:t>
            </w:r>
          </w:p>
        </w:tc>
      </w:tr>
    </w:tbl>
    <w:p w:rsidR="00DA2984" w:rsidRPr="00DA2984" w:rsidRDefault="00DA2984" w:rsidP="00DA2984">
      <w:pPr>
        <w:spacing w:after="200" w:line="276" w:lineRule="auto"/>
        <w:ind w:firstLine="0"/>
        <w:rPr>
          <w:rFonts w:ascii="Calibri" w:hAnsi="Calibri"/>
          <w:sz w:val="22"/>
          <w:szCs w:val="22"/>
        </w:rPr>
      </w:pPr>
    </w:p>
    <w:p w:rsidR="00DA2984" w:rsidRPr="008739E2" w:rsidRDefault="00DA2984" w:rsidP="0012534C">
      <w:pPr>
        <w:jc w:val="right"/>
        <w:rPr>
          <w:sz w:val="23"/>
          <w:szCs w:val="23"/>
        </w:rPr>
      </w:pPr>
    </w:p>
    <w:sectPr w:rsidR="00DA2984" w:rsidRPr="008739E2" w:rsidSect="00A308C7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E38EB"/>
    <w:multiLevelType w:val="multilevel"/>
    <w:tmpl w:val="8E9EB9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28"/>
    <w:rsid w:val="00021E6A"/>
    <w:rsid w:val="00037F71"/>
    <w:rsid w:val="00043B64"/>
    <w:rsid w:val="00046121"/>
    <w:rsid w:val="000C1E48"/>
    <w:rsid w:val="000D699D"/>
    <w:rsid w:val="000E5B5E"/>
    <w:rsid w:val="000E62AF"/>
    <w:rsid w:val="000F7A66"/>
    <w:rsid w:val="00102DF0"/>
    <w:rsid w:val="001102A5"/>
    <w:rsid w:val="00113F4F"/>
    <w:rsid w:val="00117200"/>
    <w:rsid w:val="0012391C"/>
    <w:rsid w:val="0012534C"/>
    <w:rsid w:val="00133511"/>
    <w:rsid w:val="0015702C"/>
    <w:rsid w:val="0016324C"/>
    <w:rsid w:val="00176A49"/>
    <w:rsid w:val="00180198"/>
    <w:rsid w:val="001A56B1"/>
    <w:rsid w:val="00212C3F"/>
    <w:rsid w:val="00214D0C"/>
    <w:rsid w:val="00226633"/>
    <w:rsid w:val="00237828"/>
    <w:rsid w:val="00237D9A"/>
    <w:rsid w:val="00241FBC"/>
    <w:rsid w:val="002433F4"/>
    <w:rsid w:val="002452C2"/>
    <w:rsid w:val="00265533"/>
    <w:rsid w:val="00270D13"/>
    <w:rsid w:val="002B2A49"/>
    <w:rsid w:val="002C03B9"/>
    <w:rsid w:val="002D58FA"/>
    <w:rsid w:val="002D6D0E"/>
    <w:rsid w:val="002E37C6"/>
    <w:rsid w:val="002F0850"/>
    <w:rsid w:val="00303466"/>
    <w:rsid w:val="00321C41"/>
    <w:rsid w:val="003245F4"/>
    <w:rsid w:val="003303F8"/>
    <w:rsid w:val="003419C6"/>
    <w:rsid w:val="00342BC1"/>
    <w:rsid w:val="003453FE"/>
    <w:rsid w:val="0034652E"/>
    <w:rsid w:val="003469C9"/>
    <w:rsid w:val="003866BC"/>
    <w:rsid w:val="003A3A27"/>
    <w:rsid w:val="003A7A78"/>
    <w:rsid w:val="003C7D14"/>
    <w:rsid w:val="003D30C0"/>
    <w:rsid w:val="003E2FA0"/>
    <w:rsid w:val="003F453D"/>
    <w:rsid w:val="00404D70"/>
    <w:rsid w:val="00410401"/>
    <w:rsid w:val="00424EA8"/>
    <w:rsid w:val="0043110E"/>
    <w:rsid w:val="00467CEE"/>
    <w:rsid w:val="004732D1"/>
    <w:rsid w:val="00475E48"/>
    <w:rsid w:val="004765F5"/>
    <w:rsid w:val="004810F6"/>
    <w:rsid w:val="004A01D7"/>
    <w:rsid w:val="004B3F68"/>
    <w:rsid w:val="004D1235"/>
    <w:rsid w:val="004E00E8"/>
    <w:rsid w:val="004F2CF6"/>
    <w:rsid w:val="004F5BF9"/>
    <w:rsid w:val="00507405"/>
    <w:rsid w:val="00511EBB"/>
    <w:rsid w:val="0052519D"/>
    <w:rsid w:val="005256BC"/>
    <w:rsid w:val="00535D29"/>
    <w:rsid w:val="005364F9"/>
    <w:rsid w:val="00543E60"/>
    <w:rsid w:val="00565A4C"/>
    <w:rsid w:val="00576CF5"/>
    <w:rsid w:val="0059341E"/>
    <w:rsid w:val="005B71FE"/>
    <w:rsid w:val="005D1A95"/>
    <w:rsid w:val="005D1E1F"/>
    <w:rsid w:val="00625AA2"/>
    <w:rsid w:val="006323DD"/>
    <w:rsid w:val="00667AC8"/>
    <w:rsid w:val="00673487"/>
    <w:rsid w:val="006750F6"/>
    <w:rsid w:val="00691E99"/>
    <w:rsid w:val="006A01D6"/>
    <w:rsid w:val="006B28CD"/>
    <w:rsid w:val="006C51A9"/>
    <w:rsid w:val="006C6EED"/>
    <w:rsid w:val="006D05EF"/>
    <w:rsid w:val="006E70FC"/>
    <w:rsid w:val="0070188E"/>
    <w:rsid w:val="00702E36"/>
    <w:rsid w:val="007167CD"/>
    <w:rsid w:val="00726DE4"/>
    <w:rsid w:val="00726E39"/>
    <w:rsid w:val="00740BD9"/>
    <w:rsid w:val="00777A3A"/>
    <w:rsid w:val="00786843"/>
    <w:rsid w:val="007B1DD6"/>
    <w:rsid w:val="007E4BD9"/>
    <w:rsid w:val="007E6CF4"/>
    <w:rsid w:val="00806410"/>
    <w:rsid w:val="0082129D"/>
    <w:rsid w:val="0082420D"/>
    <w:rsid w:val="00831551"/>
    <w:rsid w:val="00835754"/>
    <w:rsid w:val="00844F02"/>
    <w:rsid w:val="0085277C"/>
    <w:rsid w:val="0085469C"/>
    <w:rsid w:val="00861B5F"/>
    <w:rsid w:val="008621A8"/>
    <w:rsid w:val="00881D3F"/>
    <w:rsid w:val="00885EBE"/>
    <w:rsid w:val="008930FA"/>
    <w:rsid w:val="00895EA5"/>
    <w:rsid w:val="008D1748"/>
    <w:rsid w:val="008D176F"/>
    <w:rsid w:val="00905975"/>
    <w:rsid w:val="009069A6"/>
    <w:rsid w:val="00907E25"/>
    <w:rsid w:val="00912AAC"/>
    <w:rsid w:val="00923B57"/>
    <w:rsid w:val="00940200"/>
    <w:rsid w:val="0094376D"/>
    <w:rsid w:val="009540F7"/>
    <w:rsid w:val="00993D70"/>
    <w:rsid w:val="009A3E09"/>
    <w:rsid w:val="009C5C1A"/>
    <w:rsid w:val="009D2366"/>
    <w:rsid w:val="009D3D9A"/>
    <w:rsid w:val="00A0127A"/>
    <w:rsid w:val="00A0245C"/>
    <w:rsid w:val="00A05986"/>
    <w:rsid w:val="00A214F4"/>
    <w:rsid w:val="00A21778"/>
    <w:rsid w:val="00A308C7"/>
    <w:rsid w:val="00A36FCF"/>
    <w:rsid w:val="00A37DB4"/>
    <w:rsid w:val="00AA03CB"/>
    <w:rsid w:val="00AA6E06"/>
    <w:rsid w:val="00AB4EDC"/>
    <w:rsid w:val="00AC2E4B"/>
    <w:rsid w:val="00AC4248"/>
    <w:rsid w:val="00AD30E4"/>
    <w:rsid w:val="00AD341A"/>
    <w:rsid w:val="00AF2AFA"/>
    <w:rsid w:val="00AF6341"/>
    <w:rsid w:val="00B04D27"/>
    <w:rsid w:val="00B121E6"/>
    <w:rsid w:val="00B13AB6"/>
    <w:rsid w:val="00B34CD4"/>
    <w:rsid w:val="00B44217"/>
    <w:rsid w:val="00B57D40"/>
    <w:rsid w:val="00B661EB"/>
    <w:rsid w:val="00B66579"/>
    <w:rsid w:val="00B8782E"/>
    <w:rsid w:val="00B92B44"/>
    <w:rsid w:val="00BA095A"/>
    <w:rsid w:val="00BA602E"/>
    <w:rsid w:val="00BB31E3"/>
    <w:rsid w:val="00BB5373"/>
    <w:rsid w:val="00BD2BD8"/>
    <w:rsid w:val="00BE3EB6"/>
    <w:rsid w:val="00C02565"/>
    <w:rsid w:val="00C17497"/>
    <w:rsid w:val="00C37B6A"/>
    <w:rsid w:val="00C47541"/>
    <w:rsid w:val="00C549CD"/>
    <w:rsid w:val="00C62457"/>
    <w:rsid w:val="00C66DF1"/>
    <w:rsid w:val="00C86059"/>
    <w:rsid w:val="00C91519"/>
    <w:rsid w:val="00CA7F4F"/>
    <w:rsid w:val="00CB2A11"/>
    <w:rsid w:val="00CB4BFA"/>
    <w:rsid w:val="00CC4E14"/>
    <w:rsid w:val="00D251E0"/>
    <w:rsid w:val="00D317A5"/>
    <w:rsid w:val="00D40A6B"/>
    <w:rsid w:val="00D51D66"/>
    <w:rsid w:val="00D52548"/>
    <w:rsid w:val="00D65BA5"/>
    <w:rsid w:val="00D8564C"/>
    <w:rsid w:val="00DA0B32"/>
    <w:rsid w:val="00DA2984"/>
    <w:rsid w:val="00DB7BD1"/>
    <w:rsid w:val="00DC6ACA"/>
    <w:rsid w:val="00DC702C"/>
    <w:rsid w:val="00DD02F9"/>
    <w:rsid w:val="00DE74B6"/>
    <w:rsid w:val="00E122DF"/>
    <w:rsid w:val="00E136E7"/>
    <w:rsid w:val="00E168F4"/>
    <w:rsid w:val="00E208F2"/>
    <w:rsid w:val="00E3507A"/>
    <w:rsid w:val="00E4004E"/>
    <w:rsid w:val="00E452B8"/>
    <w:rsid w:val="00E45B3F"/>
    <w:rsid w:val="00E5713E"/>
    <w:rsid w:val="00E617A4"/>
    <w:rsid w:val="00E6792C"/>
    <w:rsid w:val="00E7108F"/>
    <w:rsid w:val="00E73F9F"/>
    <w:rsid w:val="00E75393"/>
    <w:rsid w:val="00E8051E"/>
    <w:rsid w:val="00E90B8B"/>
    <w:rsid w:val="00E9222F"/>
    <w:rsid w:val="00EA00FD"/>
    <w:rsid w:val="00EA48B9"/>
    <w:rsid w:val="00EC26A5"/>
    <w:rsid w:val="00EC5C69"/>
    <w:rsid w:val="00EE1D35"/>
    <w:rsid w:val="00F04CC2"/>
    <w:rsid w:val="00F114BA"/>
    <w:rsid w:val="00F21F0A"/>
    <w:rsid w:val="00F25BDB"/>
    <w:rsid w:val="00F30F7E"/>
    <w:rsid w:val="00F42F76"/>
    <w:rsid w:val="00F53B51"/>
    <w:rsid w:val="00F609DB"/>
    <w:rsid w:val="00F73667"/>
    <w:rsid w:val="00FA4888"/>
    <w:rsid w:val="00FA6595"/>
    <w:rsid w:val="00FE21E0"/>
    <w:rsid w:val="00FE2E9B"/>
    <w:rsid w:val="00FF08C3"/>
    <w:rsid w:val="00F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10D1C-3F4E-420A-B816-06232815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1D7"/>
    <w:pPr>
      <w:spacing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5277C"/>
    <w:pPr>
      <w:widowControl w:val="0"/>
      <w:suppressAutoHyphens/>
      <w:spacing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85277C"/>
    <w:pPr>
      <w:widowControl w:val="0"/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annotation reference"/>
    <w:basedOn w:val="a0"/>
    <w:rsid w:val="00CA7F4F"/>
    <w:rPr>
      <w:sz w:val="16"/>
      <w:szCs w:val="16"/>
    </w:rPr>
  </w:style>
  <w:style w:type="paragraph" w:styleId="a4">
    <w:name w:val="annotation text"/>
    <w:basedOn w:val="a"/>
    <w:link w:val="a5"/>
    <w:rsid w:val="00CA7F4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CA7F4F"/>
    <w:rPr>
      <w:rFonts w:eastAsia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0E5B5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540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40F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B8782E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B8782E"/>
    <w:rPr>
      <w:rFonts w:eastAsia="Times New Roman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565A4C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5A4C"/>
    <w:pPr>
      <w:widowControl w:val="0"/>
      <w:shd w:val="clear" w:color="auto" w:fill="FFFFFF"/>
      <w:spacing w:line="274" w:lineRule="exact"/>
      <w:ind w:firstLine="0"/>
      <w:jc w:val="both"/>
    </w:pPr>
    <w:rPr>
      <w:sz w:val="28"/>
      <w:szCs w:val="28"/>
      <w:lang w:eastAsia="en-US"/>
    </w:rPr>
  </w:style>
  <w:style w:type="paragraph" w:customStyle="1" w:styleId="Default">
    <w:name w:val="Default"/>
    <w:rsid w:val="009069A6"/>
    <w:pPr>
      <w:autoSpaceDE w:val="0"/>
      <w:autoSpaceDN w:val="0"/>
      <w:adjustRightInd w:val="0"/>
      <w:spacing w:line="240" w:lineRule="auto"/>
      <w:ind w:firstLine="0"/>
    </w:pPr>
    <w:rPr>
      <w:color w:val="000000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AF2AFA"/>
    <w:rPr>
      <w:rFonts w:cs="Times New Roman"/>
      <w:b w:val="0"/>
      <w:color w:val="106BBE"/>
    </w:rPr>
  </w:style>
  <w:style w:type="character" w:customStyle="1" w:styleId="UnresolvedMention">
    <w:name w:val="Unresolved Mention"/>
    <w:basedOn w:val="a0"/>
    <w:uiPriority w:val="99"/>
    <w:semiHidden/>
    <w:unhideWhenUsed/>
    <w:rsid w:val="0012534C"/>
    <w:rPr>
      <w:color w:val="605E5C"/>
      <w:shd w:val="clear" w:color="auto" w:fill="E1DFDD"/>
    </w:rPr>
  </w:style>
  <w:style w:type="table" w:customStyle="1" w:styleId="TableStyle0">
    <w:name w:val="TableStyle0"/>
    <w:rsid w:val="00DA2984"/>
    <w:pPr>
      <w:spacing w:line="240" w:lineRule="auto"/>
      <w:ind w:firstLine="0"/>
    </w:pPr>
    <w:rPr>
      <w:rFonts w:ascii="Arial" w:eastAsia="Times New Roman" w:hAnsi="Arial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kkontrakt.ru" TargetMode="External"/><Relationship Id="rId5" Type="http://schemas.openxmlformats.org/officeDocument/2006/relationships/hyperlink" Target="http://gkkontrakt.ru/dokumenty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4;&#1086;&#1075;&#1086;&#1074;&#1086;&#1088;_&#1056;&#1072;&#1084;&#1086;&#1095;&#1085;&#1099;&#1081;_&#1096;&#1072;&#1073;&#1083;&#1086;&#1085;_&#1087;&#1086;&#1089;&#1083;&#1077;&#1076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Договор_Рамочный_шаблон_последний</Template>
  <TotalTime>32</TotalTime>
  <Pages>1</Pages>
  <Words>3683</Words>
  <Characters>20997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Договор_Рамочный</vt:lpstr>
    </vt:vector>
  </TitlesOfParts>
  <Company>ООО ГК "КОНТРАКТ"</Company>
  <LinksUpToDate>false</LinksUpToDate>
  <CharactersWithSpaces>24631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Договор_Рамочный</dc:title>
  <dc:subject/>
  <dc:creator>user</dc:creator>
  <cp:keywords/>
  <dc:description/>
  <cp:lastModifiedBy>User</cp:lastModifiedBy>
  <cp:revision>17</cp:revision>
  <dcterms:created xsi:type="dcterms:W3CDTF">2019-03-29T08:54:00Z</dcterms:created>
  <dcterms:modified xsi:type="dcterms:W3CDTF">2019-06-27T07:39:00Z</dcterms:modified>
</cp:coreProperties>
</file>